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20"/>
        </w:tabs>
        <w:ind w:firstLine="420"/>
        <w:jc w:val="center"/>
        <w:rPr>
          <w:sz w:val="24"/>
          <w:szCs w:val="32"/>
        </w:rPr>
      </w:pPr>
      <w:r>
        <mc:AlternateContent>
          <mc:Choice Requires="wpc">
            <w:drawing>
              <wp:inline distT="0" distB="0" distL="0" distR="0">
                <wp:extent cx="5326380" cy="3046095"/>
                <wp:effectExtent l="0" t="0" r="7620" b="1905"/>
                <wp:docPr id="125" name="画布 3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7844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24965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ind w:firstLine="420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电话：0512-58282433/2533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0"/>
                            <a:ext cx="513270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33" o:spid="_x0000_s1026" o:spt="203" style="height:239.85pt;width:419.4pt;" coordsize="5326380,3046095" editas="canvas" o:gfxdata="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">
                <o:lock v:ext="edit" aspectratio="f"/>
                <v:shape id="画布 33" o:spid="_x0000_s1026" style="position:absolute;left:0;top:0;height:3046095;width:5326380;" filled="f" stroked="f" coordsize="21600,21600" o:gfxdata="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784475;height:261620;width:5316855;" fillcolor="#C0C0C0" filled="t" stroked="f" coordsize="21600,21600" o:gfxdata="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gtzEnUAAAABQEAAA8AAAAAAAAAAQAgAAAAIgAA&#10;AGRycy9kb3ducmV2LnhtbFBLAQIUABQAAAAIAIdO4kDGqngADAIAAPkDAAAOAAAAAAAAAAEAIAAA&#10;ACMBAABkcnMvZTJvRG9jLnhtbFBLBQYAAAAABgAGAFkBAACh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24965;height:1057275;width:4455795;" filled="f" stroked="f" coordsize="21600,21600" o:gfxdata="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h&#10;hcNK1QAAAAUBAAAPAAAAAAAAAAEAIAAAACIAAABkcnMvZG93bnJldi54bWxQSwECFAAUAAAACACH&#10;TuJA6vk9hu4BAADDAwAADgAAAAAAAAABACAAAAAk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电话：0512-58282433/2533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     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Picture 6" o:spid="_x0000_s1026" o:spt="75" alt="200806021532069863" type="#_x0000_t75" style="position:absolute;left:96520;top:0;height:1517650;width:5132705;" filled="f" o:preferrelative="t" stroked="f" coordsize="21600,21600" o:gfxdata="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80"/>
        <w:jc w:val="center"/>
        <w:rPr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spacing w:line="720" w:lineRule="auto"/>
        <w:ind w:firstLine="241" w:firstLineChars="50"/>
        <w:jc w:val="center"/>
        <w:rPr>
          <w:b/>
          <w:sz w:val="48"/>
        </w:rPr>
      </w:pPr>
      <w:r>
        <w:rPr>
          <w:rFonts w:hint="eastAsia"/>
          <w:b/>
          <w:sz w:val="48"/>
        </w:rPr>
        <w:t>湘西州公共资源交易中心</w:t>
      </w:r>
      <w:r>
        <w:rPr>
          <w:rFonts w:hint="eastAsia"/>
          <w:b/>
          <w:sz w:val="48"/>
          <w:lang w:val="en-US" w:eastAsia="zh-CN"/>
        </w:rPr>
        <w:t>竞价</w:t>
      </w:r>
      <w:r>
        <w:rPr>
          <w:rFonts w:hint="eastAsia"/>
          <w:b/>
          <w:sz w:val="48"/>
        </w:rPr>
        <w:t>系统</w:t>
      </w:r>
    </w:p>
    <w:p>
      <w:pPr>
        <w:spacing w:line="720" w:lineRule="auto"/>
        <w:ind w:firstLine="241" w:firstLineChars="50"/>
        <w:jc w:val="center"/>
        <w:rPr>
          <w:rFonts w:hint="eastAsia"/>
          <w:b/>
          <w:sz w:val="48"/>
          <w:lang w:val="en-US" w:eastAsia="zh-CN"/>
        </w:rPr>
      </w:pPr>
      <w:r>
        <w:rPr>
          <w:rFonts w:hint="eastAsia"/>
          <w:b/>
          <w:sz w:val="48"/>
          <w:lang w:val="en-US" w:eastAsia="zh-CN"/>
        </w:rPr>
        <w:t>国有资产——自然人、竞买人、竞买企业</w:t>
      </w:r>
    </w:p>
    <w:p>
      <w:pPr>
        <w:spacing w:line="720" w:lineRule="auto"/>
        <w:ind w:firstLine="241" w:firstLineChars="50"/>
        <w:jc w:val="center"/>
        <w:rPr>
          <w:b/>
          <w:sz w:val="48"/>
        </w:rPr>
      </w:pPr>
      <w:r>
        <w:rPr>
          <w:rFonts w:hint="eastAsia"/>
          <w:b/>
          <w:sz w:val="48"/>
        </w:rPr>
        <w:t xml:space="preserve">操作手册 </w:t>
      </w: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2018年</w:t>
      </w: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08</w:t>
      </w:r>
      <w:r>
        <w:rPr>
          <w:rFonts w:hint="eastAsia" w:asciiTheme="majorEastAsia" w:hAnsiTheme="majorEastAsia" w:eastAsiaTheme="majorEastAsia"/>
          <w:sz w:val="30"/>
          <w:szCs w:val="30"/>
        </w:rPr>
        <w:t>月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43182686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5"/>
            <w:tabs>
              <w:tab w:val="right" w:leader="dot" w:pos="8312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_Toc14565 </w:instrText>
          </w:r>
          <w: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14:shadow w14:blurRad="0" w14:dist="0" w14:dir="0" w14:sx="0" w14:sy="0" w14:kx="0" w14:ky="0" w14:algn="none">
                <w14:srgbClr w14:val="000000"/>
              </w14:shadow>
            </w:rPr>
            <w:t xml:space="preserve">1.1、 </w:t>
          </w:r>
          <w:r>
            <w:rPr>
              <w:rFonts w:hint="eastAsia"/>
              <w:lang w:val="en-US" w:eastAsia="zh-CN"/>
            </w:rPr>
            <w:t>产权业务</w:t>
          </w:r>
          <w:r>
            <w:rPr>
              <w:rFonts w:hint="eastAsia"/>
            </w:rPr>
            <w:t>系统登录方式</w:t>
          </w:r>
          <w:r>
            <w:tab/>
          </w:r>
          <w:r>
            <w:fldChar w:fldCharType="begin"/>
          </w:r>
          <w:r>
            <w:instrText xml:space="preserve"> PAGEREF _Toc14565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_Toc777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1.1.1、 </w:t>
          </w:r>
          <w:r>
            <w:rPr>
              <w:rFonts w:hint="eastAsia"/>
            </w:rPr>
            <w:t>登录方式一</w:t>
          </w:r>
          <w:r>
            <w:tab/>
          </w:r>
          <w:r>
            <w:fldChar w:fldCharType="begin"/>
          </w:r>
          <w:r>
            <w:instrText xml:space="preserve"> PAGEREF _Toc777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_Toc5685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1.1.2、 </w:t>
          </w:r>
          <w:r>
            <w:rPr>
              <w:rFonts w:hint="eastAsia"/>
            </w:rPr>
            <w:t>登录方式二</w:t>
          </w:r>
          <w:r>
            <w:tab/>
          </w:r>
          <w:r>
            <w:fldChar w:fldCharType="begin"/>
          </w:r>
          <w:r>
            <w:instrText xml:space="preserve"> PAGEREF _Toc5685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  <w:lang w:val="en-US" w:eastAsia="zh-CN"/>
            </w:rPr>
            <w:t xml:space="preserve">1.1.3、 </w:t>
          </w:r>
          <w:r>
            <w:rPr>
              <w:rFonts w:hint="eastAsia"/>
              <w:lang w:val="en-US" w:eastAsia="zh-CN"/>
            </w:rPr>
            <w:t>登录方式三</w:t>
          </w:r>
          <w:r>
            <w:tab/>
          </w:r>
          <w:r>
            <w:fldChar w:fldCharType="begin"/>
          </w:r>
          <w:r>
            <w:instrText xml:space="preserve"> PAGEREF _Toc3165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_Toc19854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14:shadow w14:blurRad="0" w14:dist="0" w14:dir="0" w14:sx="0" w14:sy="0" w14:kx="0" w14:ky="0" w14:algn="none">
                <w14:srgbClr w14:val="000000"/>
              </w14:shadow>
            </w:rPr>
            <w:t xml:space="preserve">1.2、 </w:t>
          </w:r>
          <w:r>
            <w:rPr>
              <w:rFonts w:hint="eastAsia"/>
              <w:lang w:val="en-US" w:eastAsia="zh-CN"/>
            </w:rPr>
            <w:t>产权业务</w:t>
          </w:r>
          <w:r>
            <w:tab/>
          </w:r>
          <w:r>
            <w:fldChar w:fldCharType="begin"/>
          </w:r>
          <w:r>
            <w:instrText xml:space="preserve"> PAGEREF _Toc19854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_Toc18159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1.2.1、 </w:t>
          </w:r>
          <w:r>
            <w:rPr>
              <w:rFonts w:hint="eastAsia"/>
              <w:lang w:val="en-US" w:eastAsia="zh-CN"/>
            </w:rPr>
            <w:t>竞价报名</w:t>
          </w:r>
          <w:r>
            <w:tab/>
          </w:r>
          <w:r>
            <w:fldChar w:fldCharType="begin"/>
          </w:r>
          <w:r>
            <w:instrText xml:space="preserve"> PAGEREF _Toc18159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_Toc27680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  <w:lang w:val="en-US" w:eastAsia="zh-CN"/>
            </w:rPr>
            <w:t xml:space="preserve">1.2.2、 </w:t>
          </w:r>
          <w:r>
            <w:rPr>
              <w:rFonts w:hint="eastAsia"/>
              <w:lang w:val="en-US" w:eastAsia="zh-CN"/>
            </w:rPr>
            <w:t>竞价标的</w:t>
          </w:r>
          <w:r>
            <w:tab/>
          </w:r>
          <w:r>
            <w:fldChar w:fldCharType="begin"/>
          </w:r>
          <w:r>
            <w:instrText xml:space="preserve"> PAGEREF _Toc27680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  <w:lang w:val="en-US" w:eastAsia="zh-CN"/>
            </w:rPr>
            <w:t xml:space="preserve">1.2.3、 </w:t>
          </w:r>
          <w:r>
            <w:rPr>
              <w:rFonts w:hint="eastAsia"/>
              <w:lang w:val="en-US" w:eastAsia="zh-CN"/>
            </w:rPr>
            <w:t>历史标的</w:t>
          </w:r>
          <w:r>
            <w:tab/>
          </w:r>
          <w:r>
            <w:fldChar w:fldCharType="begin"/>
          </w:r>
          <w:r>
            <w:instrText xml:space="preserve"> PAGEREF _Toc12291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  <w:lang w:val="en-US" w:eastAsia="zh-CN"/>
            </w:rPr>
            <w:t xml:space="preserve">1.2.4、 </w:t>
          </w:r>
          <w:r>
            <w:rPr>
              <w:rFonts w:hint="eastAsia"/>
              <w:lang w:val="en-US" w:eastAsia="zh-CN"/>
            </w:rPr>
            <w:t>我的文档</w:t>
          </w:r>
          <w:r>
            <w:tab/>
          </w:r>
          <w:r>
            <w:fldChar w:fldCharType="begin"/>
          </w:r>
          <w:r>
            <w:instrText xml:space="preserve"> PAGEREF _Toc21414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3"/>
      </w:pPr>
      <w:bookmarkStart w:id="0" w:name="_Toc510081172"/>
      <w:bookmarkStart w:id="1" w:name="_Toc14565"/>
      <w:r>
        <w:rPr>
          <w:rFonts w:hint="eastAsia"/>
          <w:lang w:val="en-US" w:eastAsia="zh-CN"/>
        </w:rPr>
        <w:t>产权业务</w:t>
      </w:r>
      <w:r>
        <w:rPr>
          <w:rFonts w:hint="eastAsia"/>
        </w:rPr>
        <w:t>系统登录方式</w:t>
      </w:r>
      <w:bookmarkEnd w:id="0"/>
      <w:bookmarkEnd w:id="1"/>
    </w:p>
    <w:p>
      <w:pPr>
        <w:pStyle w:val="4"/>
      </w:pPr>
      <w:bookmarkStart w:id="2" w:name="_Toc510081173"/>
      <w:bookmarkStart w:id="3" w:name="_Toc777"/>
      <w:r>
        <w:rPr>
          <w:rFonts w:hint="eastAsia"/>
        </w:rPr>
        <w:t>登录方式一</w:t>
      </w:r>
      <w:bookmarkEnd w:id="2"/>
      <w:bookmarkEnd w:id="3"/>
    </w:p>
    <w:p>
      <w:pPr>
        <w:pStyle w:val="5"/>
        <w:ind w:firstLine="360"/>
      </w:pPr>
      <w:r>
        <w:rPr>
          <w:rFonts w:hint="eastAsia"/>
        </w:rPr>
        <w:t>在浏览器中输入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"http://ggzyjy.xxz.gov.cn" </w:instrText>
      </w:r>
      <w:r>
        <w:rPr>
          <w:rFonts w:hint="eastAsia"/>
        </w:rPr>
        <w:fldChar w:fldCharType="separate"/>
      </w:r>
      <w:r>
        <w:rPr>
          <w:rStyle w:val="47"/>
          <w:rFonts w:hint="eastAsia"/>
        </w:rPr>
        <w:t>http://ggzyjy.xxz.gov.cn</w:t>
      </w:r>
      <w:r>
        <w:rPr>
          <w:rFonts w:hint="eastAsia"/>
        </w:rPr>
        <w:fldChar w:fldCharType="end"/>
      </w:r>
      <w:r>
        <w:rPr>
          <w:rFonts w:hint="eastAsia"/>
        </w:rPr>
        <w:t>访问门户网站，点击网站首页用户登录，点击【</w:t>
      </w:r>
      <w:r>
        <w:rPr>
          <w:rFonts w:hint="eastAsia"/>
          <w:lang w:val="en-US" w:eastAsia="zh-CN"/>
        </w:rPr>
        <w:t>会员端</w:t>
      </w:r>
      <w:r>
        <w:rPr>
          <w:rFonts w:hint="eastAsia"/>
        </w:rPr>
        <w:t>】，可跳转到</w:t>
      </w:r>
      <w:r>
        <w:rPr>
          <w:rFonts w:hint="eastAsia"/>
          <w:lang w:val="en-US" w:eastAsia="zh-CN"/>
        </w:rPr>
        <w:t>会员端</w:t>
      </w:r>
      <w:r>
        <w:rPr>
          <w:rFonts w:hint="eastAsia"/>
        </w:rPr>
        <w:t>登录界面。</w:t>
      </w:r>
    </w:p>
    <w:p>
      <w:pPr>
        <w:pStyle w:val="5"/>
        <w:ind w:firstLine="360"/>
      </w:pPr>
      <w:r>
        <w:drawing>
          <wp:inline distT="0" distB="0" distL="0" distR="0">
            <wp:extent cx="5278120" cy="25660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drawing>
          <wp:inline distT="0" distB="0" distL="114300" distR="114300">
            <wp:extent cx="5276850" cy="2413000"/>
            <wp:effectExtent l="0" t="0" r="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</w:p>
    <w:p>
      <w:pPr>
        <w:pStyle w:val="4"/>
      </w:pPr>
      <w:bookmarkStart w:id="4" w:name="_Toc510081174"/>
      <w:bookmarkStart w:id="5" w:name="_Toc5685"/>
      <w:r>
        <w:rPr>
          <w:rFonts w:hint="eastAsia"/>
        </w:rPr>
        <w:t>登录方式二</w:t>
      </w:r>
      <w:bookmarkEnd w:id="4"/>
      <w:bookmarkEnd w:id="5"/>
    </w:p>
    <w:p>
      <w:pPr>
        <w:ind w:left="420" w:firstLine="0" w:firstLineChars="0"/>
      </w:pPr>
      <w:r>
        <w:rPr>
          <w:rFonts w:hint="eastAsia"/>
        </w:rPr>
        <w:t>在浏览器中直接输入</w:t>
      </w:r>
      <w:r>
        <w:t>系统地址</w:t>
      </w:r>
      <w:r>
        <w:rPr>
          <w:rFonts w:hint="eastAsia"/>
          <w:lang w:eastAsia="zh-CN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"http://ggzyjy.xxz.gov.cn/TPBidder/memberLogin" </w:instrText>
      </w:r>
      <w:r>
        <w:rPr>
          <w:rFonts w:hint="eastAsia"/>
        </w:rPr>
        <w:fldChar w:fldCharType="separate"/>
      </w:r>
      <w:r>
        <w:rPr>
          <w:rStyle w:val="47"/>
          <w:rFonts w:hint="eastAsia"/>
        </w:rPr>
        <w:t>http://ggzyjy.xxz.gov.cn/TPBidder/memberLogin</w:t>
      </w:r>
      <w:r>
        <w:rPr>
          <w:rFonts w:hint="eastAsia"/>
        </w:rPr>
        <w:fldChar w:fldCharType="end"/>
      </w:r>
    </w:p>
    <w:p>
      <w:pPr>
        <w:ind w:left="420" w:firstLine="0" w:firstLineChars="0"/>
      </w:pPr>
      <w:r>
        <w:drawing>
          <wp:inline distT="0" distB="0" distL="114300" distR="114300">
            <wp:extent cx="5274945" cy="2902585"/>
            <wp:effectExtent l="0" t="0" r="1905" b="1206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" w:name="_Toc3165"/>
      <w:r>
        <w:rPr>
          <w:rFonts w:hint="eastAsia"/>
          <w:lang w:val="en-US" w:eastAsia="zh-CN"/>
        </w:rPr>
        <w:t>登录方式三</w:t>
      </w:r>
      <w:bookmarkEnd w:id="6"/>
    </w:p>
    <w:p>
      <w:pPr>
        <w:ind w:left="42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在门户网站国有资产-转让公告中，点击“我要申购”按钮，进入到会员端登记界面。</w:t>
      </w:r>
    </w:p>
    <w:p>
      <w:pPr>
        <w:ind w:firstLine="420"/>
      </w:pPr>
      <w:r>
        <w:drawing>
          <wp:inline distT="0" distB="0" distL="114300" distR="114300">
            <wp:extent cx="5274310" cy="2950845"/>
            <wp:effectExtent l="0" t="0" r="2540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9854"/>
      <w:r>
        <w:rPr>
          <w:rFonts w:hint="eastAsia"/>
          <w:lang w:val="en-US" w:eastAsia="zh-CN"/>
        </w:rPr>
        <w:t>产权业务</w:t>
      </w:r>
      <w:bookmarkEnd w:id="7"/>
    </w:p>
    <w:p>
      <w:pPr>
        <w:pStyle w:val="4"/>
      </w:pPr>
      <w:bookmarkStart w:id="8" w:name="_基本信息_1"/>
      <w:bookmarkEnd w:id="8"/>
      <w:bookmarkStart w:id="9" w:name="_Toc18159"/>
      <w:r>
        <w:rPr>
          <w:rFonts w:hint="eastAsia"/>
          <w:lang w:val="en-US" w:eastAsia="zh-CN"/>
        </w:rPr>
        <w:t>竞价报名</w:t>
      </w:r>
      <w:bookmarkEnd w:id="9"/>
    </w:p>
    <w:p>
      <w:pPr>
        <w:ind w:firstLine="422"/>
        <w:jc w:val="left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  <w:r>
        <w:rPr>
          <w:b/>
        </w:rPr>
        <w:drawing>
          <wp:inline distT="0" distB="0" distL="0" distR="0">
            <wp:extent cx="5135245" cy="798830"/>
            <wp:effectExtent l="33655" t="0" r="88900" b="96520"/>
            <wp:docPr id="30" name="图示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487670" cy="1189355"/>
            <wp:effectExtent l="33655" t="0" r="22225" b="506095"/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>
        <w:rPr>
          <w:rFonts w:hint="eastAsia"/>
          <w:b/>
        </w:rPr>
        <w:t>操作步骤：</w:t>
      </w:r>
    </w:p>
    <w:p>
      <w:pPr>
        <w:pStyle w:val="134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产权业务</w:t>
      </w:r>
      <w:r>
        <w:rPr>
          <w:rFonts w:hint="eastAsia"/>
          <w:lang w:eastAsia="zh-CN"/>
        </w:rPr>
        <w:t>”—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竞价报名</w:t>
      </w:r>
      <w:r>
        <w:rPr>
          <w:rFonts w:hint="eastAsia"/>
        </w:rPr>
        <w:t>”菜单，如下图：</w:t>
      </w:r>
    </w:p>
    <w:p>
      <w:pPr>
        <w:pStyle w:val="134"/>
        <w:numPr>
          <w:ilvl w:val="0"/>
          <w:numId w:val="0"/>
        </w:numPr>
        <w:ind w:left="420" w:leftChars="0"/>
        <w:jc w:val="left"/>
      </w:pPr>
      <w:r>
        <w:drawing>
          <wp:inline distT="0" distB="0" distL="114300" distR="114300">
            <wp:extent cx="5271770" cy="2178685"/>
            <wp:effectExtent l="0" t="0" r="5080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找到需要竞购的项目名称，点击后面“我要报名”的操作按钮，如下图：</w:t>
      </w:r>
    </w:p>
    <w:p>
      <w:pPr>
        <w:ind w:firstLine="420"/>
      </w:pPr>
      <w:r>
        <w:drawing>
          <wp:inline distT="0" distB="0" distL="114300" distR="114300">
            <wp:extent cx="5268595" cy="2314575"/>
            <wp:effectExtent l="0" t="0" r="8255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>3、阅读报名规则，点击下方“同意”按钮，进入“选择竞买方式”</w:t>
      </w:r>
      <w:r>
        <w:rPr>
          <w:rFonts w:hint="eastAsia"/>
        </w:rPr>
        <w:t>。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7325" cy="2334260"/>
            <wp:effectExtent l="0" t="0" r="9525" b="889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3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在竞买方式中，根据实际情况选择“单独申请”还是“联合申请”：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352040"/>
            <wp:effectExtent l="0" t="0" r="10160" b="1016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="420" w:leftChars="0"/>
      </w:pPr>
    </w:p>
    <w:p>
      <w:pPr>
        <w:pStyle w:val="81"/>
        <w:numPr>
          <w:ilvl w:val="0"/>
          <w:numId w:val="4"/>
        </w:numPr>
        <w:ind w:firstLine="424" w:firstLineChars="202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若选择“单独申请”时，则进入“申请人信息填写”页面；点击“上一步”按钮，可返回到“选择竞买方式”页面；确认信息内容无误后，点击“下一步”按钮进入“填写竞买申请书”页面：</w:t>
      </w:r>
    </w:p>
    <w:p>
      <w:pPr>
        <w:pStyle w:val="81"/>
        <w:numPr>
          <w:ilvl w:val="0"/>
          <w:numId w:val="0"/>
        </w:numPr>
      </w:pPr>
      <w:r>
        <w:drawing>
          <wp:inline distT="0" distB="0" distL="114300" distR="114300">
            <wp:extent cx="5278120" cy="2084070"/>
            <wp:effectExtent l="0" t="0" r="17780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4"/>
        </w:numPr>
        <w:ind w:left="0" w:leftChars="0" w:firstLine="424" w:firstLineChars="202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若选择“联合申请”时，则进入“联合申请申明”页面，</w:t>
      </w:r>
      <w:r>
        <w:rPr>
          <w:rFonts w:hint="eastAsia"/>
          <w:color w:val="auto"/>
          <w:lang w:val="en-US" w:eastAsia="zh-CN"/>
        </w:rPr>
        <w:t>，点击“新增”按钮，可新增联合竞买人信息；点击“删除”按钮，可删除联合竞买人信息；点击“上一步”按钮，可返回到“选择竞买方式”页面；确认信息内容无误后，点击“下一步”按钮进入“填写竞买申请书”页面：</w:t>
      </w:r>
    </w:p>
    <w:p>
      <w:pPr>
        <w:pStyle w:val="81"/>
        <w:numPr>
          <w:ilvl w:val="0"/>
          <w:numId w:val="0"/>
        </w:numPr>
        <w:ind w:leftChars="202"/>
      </w:pPr>
      <w:r>
        <w:drawing>
          <wp:inline distT="0" distB="0" distL="114300" distR="114300">
            <wp:extent cx="5268595" cy="2306320"/>
            <wp:effectExtent l="0" t="0" r="8255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3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在填写竞买申请书页面，在下方，点击“电子件管理”按钮上传“营业执照或个人身份证”等附件信息后，点击“申请”按钮后，进入“选择缴纳保证金银行”页面。</w:t>
      </w:r>
    </w:p>
    <w:p>
      <w:pPr>
        <w:pStyle w:val="81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bookmarkStart w:id="13" w:name="_GoBack"/>
      <w:r>
        <w:drawing>
          <wp:inline distT="0" distB="0" distL="114300" distR="114300">
            <wp:extent cx="5361940" cy="4749165"/>
            <wp:effectExtent l="0" t="0" r="1016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6、在选择缴纳保证金银行页面，选择缴纳保证金银行后，点击“生成子账号”按钮，进入“获取保证金随机账号页面”：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7485" cy="2481580"/>
            <wp:effectExtent l="0" t="0" r="18415" b="1397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5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“打印回执”按钮，可将保证金随机帐号信息进行打印</w:t>
      </w:r>
    </w:p>
    <w:p>
      <w:pPr>
        <w:pStyle w:val="81"/>
        <w:numPr>
          <w:ilvl w:val="0"/>
          <w:numId w:val="5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竞买人根据生成的保证金子账号信息，缴纳对应数款的保证金后，点击“保证金激活”按钮，查询保证金支付信息：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8595" cy="2800985"/>
            <wp:effectExtent l="0" t="0" r="8255" b="1841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="420" w:left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注：</w:t>
      </w:r>
      <w:r>
        <w:rPr>
          <w:rFonts w:hint="eastAsia"/>
          <w:color w:val="FF0000"/>
          <w:lang w:val="en-US" w:eastAsia="zh-CN"/>
        </w:rPr>
        <w:t>①当查询到未缴纳足额的保证金时，无法进行资格确认书确认</w:t>
      </w:r>
    </w:p>
    <w:p>
      <w:pPr>
        <w:pStyle w:val="81"/>
        <w:numPr>
          <w:ilvl w:val="0"/>
          <w:numId w:val="0"/>
        </w:numPr>
        <w:ind w:left="780" w:leftChars="0" w:firstLine="4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②由于银行保证金到账时间会有延迟，有时在缴纳保证金后无法立即查询到已缴纳的保证金信息，因此，为了保证竞买人能及时进行竞价，避免因延迟无法即时查询到保证金金额影响竞价造成损失，建议竞买人提前缴纳足额的保证金。</w:t>
      </w:r>
    </w:p>
    <w:p>
      <w:pPr>
        <w:pStyle w:val="81"/>
        <w:numPr>
          <w:ilvl w:val="0"/>
          <w:numId w:val="5"/>
        </w:numPr>
        <w:ind w:left="420" w:leftChars="0" w:firstLine="0" w:firstLineChars="0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查询到缴纳足额保证金信息后，点击“资格确认书”按钮，进入“网上竞价资格确认书”页面，竞买人确认资格确认书内容后，点击“确认”按钮，返回获取保证金随机帐号页面。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865" cy="2891155"/>
            <wp:effectExtent l="0" t="0" r="6985" b="444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5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确认资格确认书后，点击“挂牌出价”按钮，进入“电子竞价风险告知及接受确认书”页面。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3675" cy="2619375"/>
            <wp:effectExtent l="0" t="0" r="3175" b="952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="420"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7、“电子竞价风险告知及接受确认书”中点击“同意”按钮后，进入电子竞价系统页面。</w:t>
      </w:r>
    </w:p>
    <w:p>
      <w:pPr>
        <w:pStyle w:val="81"/>
        <w:ind w:firstLine="422" w:firstLineChars="201"/>
        <w:rPr>
          <w:color w:val="FF0000"/>
        </w:rPr>
      </w:pPr>
      <w:r>
        <w:drawing>
          <wp:inline distT="0" distB="0" distL="114300" distR="114300">
            <wp:extent cx="5269230" cy="3200400"/>
            <wp:effectExtent l="0" t="0" r="7620" b="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到竞价开始时间后，系统会弹窗提示“竞价开始”，一秒后自动进入限时竞价询问页面。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35605"/>
            <wp:effectExtent l="0" t="0" r="5715" b="1714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注：①询问期为4分钟，4分钟内点击“参加”按钮，将在询问期结束后进入限时竞价页面。</w:t>
      </w:r>
    </w:p>
    <w:p>
      <w:pPr>
        <w:numPr>
          <w:ilvl w:val="0"/>
          <w:numId w:val="0"/>
        </w:numPr>
        <w:ind w:left="320" w:leftChars="0" w:firstLine="4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②若询问期内，未点击“参加”按钮，则表示放弃本次限时竞价。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9、询问期结束后，将自动进入限时竞价页面：</w:t>
      </w:r>
    </w:p>
    <w:p>
      <w:pPr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5274945" cy="3133725"/>
            <wp:effectExtent l="0" t="0" r="1905" b="952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快速报价：默认加价幅度为一倍，，在当前最高价基础上，加价一倍幅度。</w:t>
      </w:r>
    </w:p>
    <w:p>
      <w:pPr>
        <w:numPr>
          <w:ilvl w:val="0"/>
          <w:numId w:val="7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提交报价：在上方选择对应幅度倍数后，点击“提交报价”，在当前最高价基础上加价对应倍数的幅度。</w:t>
      </w:r>
    </w:p>
    <w:p>
      <w:pPr>
        <w:numPr>
          <w:ilvl w:val="0"/>
          <w:numId w:val="0"/>
        </w:numPr>
        <w:ind w:left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注：最后报价4分钟内再无人报价，限时竞价将结束。</w:t>
      </w:r>
    </w:p>
    <w:p>
      <w:pPr>
        <w:numPr>
          <w:ilvl w:val="0"/>
          <w:numId w:val="7"/>
        </w:numPr>
        <w:ind w:left="360" w:leftChars="0" w:firstLine="42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竞价结束时，竞得人页面将弹出窗口“恭喜竞得”：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3675" cy="3361055"/>
            <wp:effectExtent l="0" t="0" r="3175" b="1079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36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竞价结束时，若未竞得的竞买人页面将弹出窗口“谢谢参与”：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0500" cy="3249295"/>
            <wp:effectExtent l="0" t="0" r="6350" b="8255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10" w:name="_Toc27680"/>
      <w:r>
        <w:rPr>
          <w:rFonts w:hint="eastAsia"/>
          <w:lang w:val="en-US" w:eastAsia="zh-CN"/>
        </w:rPr>
        <w:t>竞价标的</w:t>
      </w:r>
      <w:bookmarkEnd w:id="10"/>
    </w:p>
    <w:p>
      <w:pPr>
        <w:pStyle w:val="5"/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点击“产权业务”-“竞价标的”菜单，打开竞价标的信息页面</w:t>
      </w:r>
    </w:p>
    <w:p>
      <w:pPr>
        <w:pStyle w:val="5"/>
        <w:numPr>
          <w:ilvl w:val="0"/>
          <w:numId w:val="0"/>
        </w:numPr>
        <w:ind w:firstLine="40" w:firstLineChars="0"/>
      </w:pPr>
      <w:r>
        <w:drawing>
          <wp:inline distT="0" distB="0" distL="114300" distR="114300">
            <wp:extent cx="5268595" cy="2032635"/>
            <wp:effectExtent l="0" t="0" r="825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firstLine="4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2、竞价标的信息页面将显示正在参与竞价的标的信息，点击“标的”，将进入竞价页面。</w:t>
      </w:r>
    </w:p>
    <w:p>
      <w:pPr>
        <w:pStyle w:val="4"/>
        <w:rPr>
          <w:rFonts w:hint="eastAsia"/>
          <w:lang w:val="en-US" w:eastAsia="zh-CN"/>
        </w:rPr>
      </w:pPr>
      <w:bookmarkStart w:id="11" w:name="_Toc12291"/>
      <w:r>
        <w:rPr>
          <w:rFonts w:hint="eastAsia"/>
          <w:lang w:val="en-US" w:eastAsia="zh-CN"/>
        </w:rPr>
        <w:t>历史标的</w:t>
      </w:r>
      <w:bookmarkEnd w:id="11"/>
    </w:p>
    <w:p>
      <w:pPr>
        <w:pStyle w:val="5"/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点击“产权业务”—“历史标的”菜单，打开历史标的信息页面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5580" cy="2465070"/>
            <wp:effectExtent l="0" t="0" r="1270" b="1143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9"/>
        </w:numPr>
        <w:ind w:left="0" w:leftChars="0" w:firstLine="360" w:firstLineChars="1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点击标的图标，打开“查看历史标的信息”页面，可以查看到项目信息及历史报价信息：</w:t>
      </w:r>
    </w:p>
    <w:p>
      <w:pPr>
        <w:pStyle w:val="5"/>
        <w:numPr>
          <w:ilvl w:val="0"/>
          <w:numId w:val="0"/>
        </w:numPr>
        <w:ind w:leftChars="15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850" cy="2494280"/>
            <wp:effectExtent l="0" t="0" r="0" b="127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2" w:name="_Toc21414"/>
      <w:r>
        <w:rPr>
          <w:rFonts w:hint="eastAsia"/>
          <w:lang w:val="en-US" w:eastAsia="zh-CN"/>
        </w:rPr>
        <w:t>我的文档</w:t>
      </w:r>
      <w:bookmarkEnd w:id="12"/>
    </w:p>
    <w:p>
      <w:pPr>
        <w:pStyle w:val="5"/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点击“产权业务”—“我的文档”菜单，打开我的文档页面：</w:t>
      </w:r>
    </w:p>
    <w:p>
      <w:pPr>
        <w:pStyle w:val="5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870710"/>
            <wp:effectExtent l="0" t="0" r="8255" b="1524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在我的文档页面，点击后面“成交告知书”中的“</w:t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466725" cy="247650"/>
            <wp:effectExtent l="0" t="0" r="9525" b="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”图标，可以查看到竞得标的项目的“成交告知书”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68595" cy="1651000"/>
            <wp:effectExtent l="0" t="0" r="8255" b="635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2405" cy="4501515"/>
            <wp:effectExtent l="0" t="0" r="4445" b="13335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</w:pPr>
    </w:p>
    <w:p>
      <w:pPr>
        <w:pStyle w:val="5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3、成交告知书中，点击“打印”按钮，可将成交告知书打印出来。</w:t>
      </w:r>
    </w:p>
    <w:p>
      <w:pPr>
        <w:pStyle w:val="5"/>
        <w:rPr>
          <w:rFonts w:hint="eastAsia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od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tion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eastAsia" w:eastAsia="宋体"/>
        <w:lang w:val="en-US" w:eastAsia="zh-CN"/>
      </w:rPr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</w:rPr>
      <w:t>1</w:t>
    </w:r>
    <w:r>
      <w:rPr>
        <w:rFonts w:hint="eastAsia"/>
        <w:lang w:val="en-US" w:eastAsia="zh-CN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操作手册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D6279B"/>
    <w:multiLevelType w:val="singleLevel"/>
    <w:tmpl w:val="88D6279B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9E869550"/>
    <w:multiLevelType w:val="singleLevel"/>
    <w:tmpl w:val="9E86955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AC5998C"/>
    <w:multiLevelType w:val="singleLevel"/>
    <w:tmpl w:val="BAC5998C"/>
    <w:lvl w:ilvl="0" w:tentative="0">
      <w:start w:val="1"/>
      <w:numFmt w:val="lowerLetter"/>
      <w:suff w:val="nothing"/>
      <w:lvlText w:val="%1、"/>
      <w:lvlJc w:val="left"/>
    </w:lvl>
  </w:abstractNum>
  <w:abstractNum w:abstractNumId="3">
    <w:nsid w:val="CEB5BD95"/>
    <w:multiLevelType w:val="singleLevel"/>
    <w:tmpl w:val="CEB5BD95"/>
    <w:lvl w:ilvl="0" w:tentative="0">
      <w:start w:val="1"/>
      <w:numFmt w:val="lowerLetter"/>
      <w:suff w:val="nothing"/>
      <w:lvlText w:val="%1、"/>
      <w:lvlJc w:val="left"/>
    </w:lvl>
  </w:abstractNum>
  <w:abstractNum w:abstractNumId="4">
    <w:nsid w:val="17ECD7D0"/>
    <w:multiLevelType w:val="singleLevel"/>
    <w:tmpl w:val="17ECD7D0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2C504016"/>
    <w:multiLevelType w:val="singleLevel"/>
    <w:tmpl w:val="2C504016"/>
    <w:lvl w:ilvl="0" w:tentative="0">
      <w:start w:val="1"/>
      <w:numFmt w:val="lowerLetter"/>
      <w:suff w:val="nothing"/>
      <w:lvlText w:val="%1、"/>
      <w:lvlJc w:val="left"/>
    </w:lvl>
  </w:abstractNum>
  <w:abstractNum w:abstractNumId="6">
    <w:nsid w:val="4935EDA6"/>
    <w:multiLevelType w:val="singleLevel"/>
    <w:tmpl w:val="4935EDA6"/>
    <w:lvl w:ilvl="0" w:tentative="0">
      <w:start w:val="8"/>
      <w:numFmt w:val="decimal"/>
      <w:suff w:val="nothing"/>
      <w:lvlText w:val="%1、"/>
      <w:lvlJc w:val="left"/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83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8">
    <w:nsid w:val="5E51E199"/>
    <w:multiLevelType w:val="singleLevel"/>
    <w:tmpl w:val="5E51E199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6C651DED"/>
    <w:multiLevelType w:val="multilevel"/>
    <w:tmpl w:val="6C651DE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03AC"/>
    <w:rsid w:val="00001EA2"/>
    <w:rsid w:val="00003335"/>
    <w:rsid w:val="00003595"/>
    <w:rsid w:val="00004F0D"/>
    <w:rsid w:val="000078D7"/>
    <w:rsid w:val="00012228"/>
    <w:rsid w:val="00015534"/>
    <w:rsid w:val="000207EE"/>
    <w:rsid w:val="00023B6E"/>
    <w:rsid w:val="00023C23"/>
    <w:rsid w:val="00025D10"/>
    <w:rsid w:val="00026DAC"/>
    <w:rsid w:val="00027996"/>
    <w:rsid w:val="00031AC8"/>
    <w:rsid w:val="00032029"/>
    <w:rsid w:val="0003245B"/>
    <w:rsid w:val="00032B75"/>
    <w:rsid w:val="000375FD"/>
    <w:rsid w:val="000440B3"/>
    <w:rsid w:val="00050B17"/>
    <w:rsid w:val="000510A4"/>
    <w:rsid w:val="00052F5C"/>
    <w:rsid w:val="00053F4F"/>
    <w:rsid w:val="000560D5"/>
    <w:rsid w:val="00061DFC"/>
    <w:rsid w:val="000623D7"/>
    <w:rsid w:val="00065563"/>
    <w:rsid w:val="00066602"/>
    <w:rsid w:val="00067198"/>
    <w:rsid w:val="00074773"/>
    <w:rsid w:val="000766BD"/>
    <w:rsid w:val="000766F9"/>
    <w:rsid w:val="00077CF7"/>
    <w:rsid w:val="00077D71"/>
    <w:rsid w:val="000840DD"/>
    <w:rsid w:val="00086139"/>
    <w:rsid w:val="00092175"/>
    <w:rsid w:val="00095B7F"/>
    <w:rsid w:val="00095C76"/>
    <w:rsid w:val="000968B0"/>
    <w:rsid w:val="000A3E35"/>
    <w:rsid w:val="000A4CEE"/>
    <w:rsid w:val="000A797D"/>
    <w:rsid w:val="000B0038"/>
    <w:rsid w:val="000B1DEF"/>
    <w:rsid w:val="000B2E4B"/>
    <w:rsid w:val="000B4460"/>
    <w:rsid w:val="000B48E7"/>
    <w:rsid w:val="000C280B"/>
    <w:rsid w:val="000C585C"/>
    <w:rsid w:val="000D1385"/>
    <w:rsid w:val="000D3ED3"/>
    <w:rsid w:val="000E2C26"/>
    <w:rsid w:val="000E6846"/>
    <w:rsid w:val="000F0B38"/>
    <w:rsid w:val="000F71E7"/>
    <w:rsid w:val="000F7E39"/>
    <w:rsid w:val="0010785F"/>
    <w:rsid w:val="0011377D"/>
    <w:rsid w:val="00113D19"/>
    <w:rsid w:val="001146E3"/>
    <w:rsid w:val="00117D6B"/>
    <w:rsid w:val="0012106A"/>
    <w:rsid w:val="00130530"/>
    <w:rsid w:val="00132308"/>
    <w:rsid w:val="0013306B"/>
    <w:rsid w:val="00134C67"/>
    <w:rsid w:val="001367F8"/>
    <w:rsid w:val="001430A3"/>
    <w:rsid w:val="00151AA0"/>
    <w:rsid w:val="00153EB6"/>
    <w:rsid w:val="00154FD4"/>
    <w:rsid w:val="00165984"/>
    <w:rsid w:val="0016753F"/>
    <w:rsid w:val="001739D4"/>
    <w:rsid w:val="001762A1"/>
    <w:rsid w:val="00186720"/>
    <w:rsid w:val="001932FF"/>
    <w:rsid w:val="001A2BC5"/>
    <w:rsid w:val="001A34D7"/>
    <w:rsid w:val="001A5513"/>
    <w:rsid w:val="001B036C"/>
    <w:rsid w:val="001B2FC7"/>
    <w:rsid w:val="001B559C"/>
    <w:rsid w:val="001B7FE7"/>
    <w:rsid w:val="001C2424"/>
    <w:rsid w:val="001C3990"/>
    <w:rsid w:val="001C549B"/>
    <w:rsid w:val="001C604C"/>
    <w:rsid w:val="001D14CF"/>
    <w:rsid w:val="001D14D6"/>
    <w:rsid w:val="001D3C90"/>
    <w:rsid w:val="001D4EC1"/>
    <w:rsid w:val="001D5D9F"/>
    <w:rsid w:val="001D76F0"/>
    <w:rsid w:val="001E1A2B"/>
    <w:rsid w:val="001E20A1"/>
    <w:rsid w:val="001E51EE"/>
    <w:rsid w:val="001E5253"/>
    <w:rsid w:val="001E6378"/>
    <w:rsid w:val="001F0E31"/>
    <w:rsid w:val="001F1EFA"/>
    <w:rsid w:val="001F2AFC"/>
    <w:rsid w:val="001F3847"/>
    <w:rsid w:val="001F5B25"/>
    <w:rsid w:val="001F5F78"/>
    <w:rsid w:val="00200B24"/>
    <w:rsid w:val="0020576A"/>
    <w:rsid w:val="00210E95"/>
    <w:rsid w:val="00211342"/>
    <w:rsid w:val="00214A74"/>
    <w:rsid w:val="00215379"/>
    <w:rsid w:val="00220B72"/>
    <w:rsid w:val="002230B8"/>
    <w:rsid w:val="00227261"/>
    <w:rsid w:val="00227FD7"/>
    <w:rsid w:val="0023030C"/>
    <w:rsid w:val="00231DED"/>
    <w:rsid w:val="00232F0C"/>
    <w:rsid w:val="002351EB"/>
    <w:rsid w:val="002432EE"/>
    <w:rsid w:val="0025255D"/>
    <w:rsid w:val="00253691"/>
    <w:rsid w:val="00254701"/>
    <w:rsid w:val="00255443"/>
    <w:rsid w:val="00257590"/>
    <w:rsid w:val="0026027A"/>
    <w:rsid w:val="00262247"/>
    <w:rsid w:val="00264E44"/>
    <w:rsid w:val="0026627A"/>
    <w:rsid w:val="002742EB"/>
    <w:rsid w:val="00274FA0"/>
    <w:rsid w:val="00275683"/>
    <w:rsid w:val="00282F43"/>
    <w:rsid w:val="00283D53"/>
    <w:rsid w:val="002867F1"/>
    <w:rsid w:val="00291B30"/>
    <w:rsid w:val="00291D96"/>
    <w:rsid w:val="0029372E"/>
    <w:rsid w:val="0029515D"/>
    <w:rsid w:val="00297D29"/>
    <w:rsid w:val="002A3179"/>
    <w:rsid w:val="002A378B"/>
    <w:rsid w:val="002A3B2C"/>
    <w:rsid w:val="002A3F68"/>
    <w:rsid w:val="002A53D2"/>
    <w:rsid w:val="002B022C"/>
    <w:rsid w:val="002B2C20"/>
    <w:rsid w:val="002B65FF"/>
    <w:rsid w:val="002C2C98"/>
    <w:rsid w:val="002C3412"/>
    <w:rsid w:val="002D3573"/>
    <w:rsid w:val="002D4A55"/>
    <w:rsid w:val="002E48FF"/>
    <w:rsid w:val="002E56C8"/>
    <w:rsid w:val="002F3B28"/>
    <w:rsid w:val="002F432E"/>
    <w:rsid w:val="002F4A0F"/>
    <w:rsid w:val="002F7DDC"/>
    <w:rsid w:val="00301A9A"/>
    <w:rsid w:val="00305AEF"/>
    <w:rsid w:val="003066A1"/>
    <w:rsid w:val="003120F2"/>
    <w:rsid w:val="00312B2F"/>
    <w:rsid w:val="00315218"/>
    <w:rsid w:val="0031731F"/>
    <w:rsid w:val="00321056"/>
    <w:rsid w:val="003220A0"/>
    <w:rsid w:val="003223EC"/>
    <w:rsid w:val="00324B8A"/>
    <w:rsid w:val="0032619F"/>
    <w:rsid w:val="00326FE4"/>
    <w:rsid w:val="00332D05"/>
    <w:rsid w:val="00333A70"/>
    <w:rsid w:val="00337C72"/>
    <w:rsid w:val="00337F90"/>
    <w:rsid w:val="003407A4"/>
    <w:rsid w:val="003419CE"/>
    <w:rsid w:val="0034297A"/>
    <w:rsid w:val="00343818"/>
    <w:rsid w:val="00343ADA"/>
    <w:rsid w:val="00343FD2"/>
    <w:rsid w:val="0034493B"/>
    <w:rsid w:val="0034505C"/>
    <w:rsid w:val="00355C5B"/>
    <w:rsid w:val="003621AD"/>
    <w:rsid w:val="0036226F"/>
    <w:rsid w:val="00364FA2"/>
    <w:rsid w:val="003754C3"/>
    <w:rsid w:val="003756C4"/>
    <w:rsid w:val="00381022"/>
    <w:rsid w:val="003863FF"/>
    <w:rsid w:val="0039015C"/>
    <w:rsid w:val="00390164"/>
    <w:rsid w:val="0039449F"/>
    <w:rsid w:val="00397DF8"/>
    <w:rsid w:val="00397F9E"/>
    <w:rsid w:val="003A26C4"/>
    <w:rsid w:val="003B3BE9"/>
    <w:rsid w:val="003B3E11"/>
    <w:rsid w:val="003B53C4"/>
    <w:rsid w:val="003B66C6"/>
    <w:rsid w:val="003B763E"/>
    <w:rsid w:val="003D65DD"/>
    <w:rsid w:val="003E05B9"/>
    <w:rsid w:val="003E2024"/>
    <w:rsid w:val="003E2E2A"/>
    <w:rsid w:val="003E5B44"/>
    <w:rsid w:val="003E6577"/>
    <w:rsid w:val="003F31E1"/>
    <w:rsid w:val="003F4D06"/>
    <w:rsid w:val="003F689A"/>
    <w:rsid w:val="003F776D"/>
    <w:rsid w:val="004009C0"/>
    <w:rsid w:val="00407EB8"/>
    <w:rsid w:val="004102EF"/>
    <w:rsid w:val="00411F52"/>
    <w:rsid w:val="00415054"/>
    <w:rsid w:val="00415CAD"/>
    <w:rsid w:val="00416550"/>
    <w:rsid w:val="00422A02"/>
    <w:rsid w:val="0042302E"/>
    <w:rsid w:val="004251BC"/>
    <w:rsid w:val="004271BE"/>
    <w:rsid w:val="00427E14"/>
    <w:rsid w:val="00436EDC"/>
    <w:rsid w:val="00442122"/>
    <w:rsid w:val="004503DE"/>
    <w:rsid w:val="00453608"/>
    <w:rsid w:val="00457534"/>
    <w:rsid w:val="004577BC"/>
    <w:rsid w:val="00457A97"/>
    <w:rsid w:val="004617E3"/>
    <w:rsid w:val="00463072"/>
    <w:rsid w:val="00464C33"/>
    <w:rsid w:val="00475309"/>
    <w:rsid w:val="00477B39"/>
    <w:rsid w:val="00496281"/>
    <w:rsid w:val="004A1103"/>
    <w:rsid w:val="004A55EF"/>
    <w:rsid w:val="004A69E6"/>
    <w:rsid w:val="004B0CB1"/>
    <w:rsid w:val="004B1FB5"/>
    <w:rsid w:val="004B2AD6"/>
    <w:rsid w:val="004B3677"/>
    <w:rsid w:val="004B6087"/>
    <w:rsid w:val="004C49BB"/>
    <w:rsid w:val="004C752A"/>
    <w:rsid w:val="004D1C12"/>
    <w:rsid w:val="004D2DB1"/>
    <w:rsid w:val="004D3C30"/>
    <w:rsid w:val="004E6480"/>
    <w:rsid w:val="004F0964"/>
    <w:rsid w:val="004F3EFF"/>
    <w:rsid w:val="004F6FA4"/>
    <w:rsid w:val="00501AA9"/>
    <w:rsid w:val="0050453E"/>
    <w:rsid w:val="00505801"/>
    <w:rsid w:val="00506B96"/>
    <w:rsid w:val="00507AC3"/>
    <w:rsid w:val="0051155F"/>
    <w:rsid w:val="0051264E"/>
    <w:rsid w:val="00525477"/>
    <w:rsid w:val="005265C1"/>
    <w:rsid w:val="0053023B"/>
    <w:rsid w:val="005309DE"/>
    <w:rsid w:val="0053780E"/>
    <w:rsid w:val="00543E5B"/>
    <w:rsid w:val="00546ADD"/>
    <w:rsid w:val="00551D4E"/>
    <w:rsid w:val="0055322A"/>
    <w:rsid w:val="005541AC"/>
    <w:rsid w:val="00560015"/>
    <w:rsid w:val="00562700"/>
    <w:rsid w:val="0056702A"/>
    <w:rsid w:val="00570534"/>
    <w:rsid w:val="005705B2"/>
    <w:rsid w:val="005722B9"/>
    <w:rsid w:val="005744FD"/>
    <w:rsid w:val="00577851"/>
    <w:rsid w:val="00580C97"/>
    <w:rsid w:val="0058323E"/>
    <w:rsid w:val="00583F98"/>
    <w:rsid w:val="0059017B"/>
    <w:rsid w:val="00592579"/>
    <w:rsid w:val="00593615"/>
    <w:rsid w:val="005A0432"/>
    <w:rsid w:val="005A3FB6"/>
    <w:rsid w:val="005A5272"/>
    <w:rsid w:val="005A5930"/>
    <w:rsid w:val="005A68D6"/>
    <w:rsid w:val="005A7622"/>
    <w:rsid w:val="005B5148"/>
    <w:rsid w:val="005B6F4E"/>
    <w:rsid w:val="005B7C9E"/>
    <w:rsid w:val="005C5340"/>
    <w:rsid w:val="005C5F68"/>
    <w:rsid w:val="005D464C"/>
    <w:rsid w:val="005D7441"/>
    <w:rsid w:val="005E023D"/>
    <w:rsid w:val="005E1D60"/>
    <w:rsid w:val="005E1E54"/>
    <w:rsid w:val="005E25B8"/>
    <w:rsid w:val="005E7336"/>
    <w:rsid w:val="005E7CC8"/>
    <w:rsid w:val="005F26DC"/>
    <w:rsid w:val="005F28D3"/>
    <w:rsid w:val="005F41CC"/>
    <w:rsid w:val="00603C8F"/>
    <w:rsid w:val="00603D3D"/>
    <w:rsid w:val="00606F58"/>
    <w:rsid w:val="00607158"/>
    <w:rsid w:val="00610E70"/>
    <w:rsid w:val="00612FB6"/>
    <w:rsid w:val="00620998"/>
    <w:rsid w:val="00621B35"/>
    <w:rsid w:val="00621CEB"/>
    <w:rsid w:val="00631209"/>
    <w:rsid w:val="00631A94"/>
    <w:rsid w:val="0063610C"/>
    <w:rsid w:val="00636BE8"/>
    <w:rsid w:val="0064270B"/>
    <w:rsid w:val="00644EE3"/>
    <w:rsid w:val="006455C3"/>
    <w:rsid w:val="00646290"/>
    <w:rsid w:val="00646769"/>
    <w:rsid w:val="00646F75"/>
    <w:rsid w:val="00646FFC"/>
    <w:rsid w:val="00647257"/>
    <w:rsid w:val="00647413"/>
    <w:rsid w:val="00650ED4"/>
    <w:rsid w:val="006516BF"/>
    <w:rsid w:val="00654AC2"/>
    <w:rsid w:val="00657168"/>
    <w:rsid w:val="006642A1"/>
    <w:rsid w:val="006656A5"/>
    <w:rsid w:val="00666820"/>
    <w:rsid w:val="0067274D"/>
    <w:rsid w:val="006736AA"/>
    <w:rsid w:val="00675675"/>
    <w:rsid w:val="00675AF9"/>
    <w:rsid w:val="00677C0F"/>
    <w:rsid w:val="00682B68"/>
    <w:rsid w:val="00684908"/>
    <w:rsid w:val="00692ABE"/>
    <w:rsid w:val="0069365A"/>
    <w:rsid w:val="006958AD"/>
    <w:rsid w:val="006A343B"/>
    <w:rsid w:val="006A4A8A"/>
    <w:rsid w:val="006A4CC2"/>
    <w:rsid w:val="006A751A"/>
    <w:rsid w:val="006B2867"/>
    <w:rsid w:val="006B3010"/>
    <w:rsid w:val="006B4F54"/>
    <w:rsid w:val="006B6F08"/>
    <w:rsid w:val="006B7D84"/>
    <w:rsid w:val="006C4C54"/>
    <w:rsid w:val="006C57CE"/>
    <w:rsid w:val="006D160E"/>
    <w:rsid w:val="006D18B3"/>
    <w:rsid w:val="006D3EAF"/>
    <w:rsid w:val="006D3EFB"/>
    <w:rsid w:val="006D7732"/>
    <w:rsid w:val="006E1206"/>
    <w:rsid w:val="006E3833"/>
    <w:rsid w:val="006E4D27"/>
    <w:rsid w:val="006E577A"/>
    <w:rsid w:val="006F3632"/>
    <w:rsid w:val="007009EC"/>
    <w:rsid w:val="007012CB"/>
    <w:rsid w:val="00702D1C"/>
    <w:rsid w:val="00704F5F"/>
    <w:rsid w:val="00714A1D"/>
    <w:rsid w:val="00715F0A"/>
    <w:rsid w:val="00734E39"/>
    <w:rsid w:val="007351B2"/>
    <w:rsid w:val="007377E0"/>
    <w:rsid w:val="007379B5"/>
    <w:rsid w:val="007405A6"/>
    <w:rsid w:val="00741588"/>
    <w:rsid w:val="00741A1F"/>
    <w:rsid w:val="007427AC"/>
    <w:rsid w:val="007443EA"/>
    <w:rsid w:val="0074472E"/>
    <w:rsid w:val="00744CA4"/>
    <w:rsid w:val="00752E8D"/>
    <w:rsid w:val="00762CCA"/>
    <w:rsid w:val="0076325A"/>
    <w:rsid w:val="007632BB"/>
    <w:rsid w:val="0076619A"/>
    <w:rsid w:val="00766961"/>
    <w:rsid w:val="007729F2"/>
    <w:rsid w:val="00780195"/>
    <w:rsid w:val="007813E3"/>
    <w:rsid w:val="007830E1"/>
    <w:rsid w:val="007837A6"/>
    <w:rsid w:val="00784338"/>
    <w:rsid w:val="00787E6B"/>
    <w:rsid w:val="00792647"/>
    <w:rsid w:val="00793281"/>
    <w:rsid w:val="00793F9C"/>
    <w:rsid w:val="00794CEB"/>
    <w:rsid w:val="00795CDD"/>
    <w:rsid w:val="00797E15"/>
    <w:rsid w:val="007A4B85"/>
    <w:rsid w:val="007B3496"/>
    <w:rsid w:val="007B6FEF"/>
    <w:rsid w:val="007B767C"/>
    <w:rsid w:val="007C4A9D"/>
    <w:rsid w:val="007D24E2"/>
    <w:rsid w:val="007D25AB"/>
    <w:rsid w:val="007D299C"/>
    <w:rsid w:val="007D6148"/>
    <w:rsid w:val="007E1C19"/>
    <w:rsid w:val="007E52B3"/>
    <w:rsid w:val="007E6F3C"/>
    <w:rsid w:val="007E725C"/>
    <w:rsid w:val="007F37F9"/>
    <w:rsid w:val="007F54B2"/>
    <w:rsid w:val="00802C12"/>
    <w:rsid w:val="00804A07"/>
    <w:rsid w:val="008075D8"/>
    <w:rsid w:val="008157D8"/>
    <w:rsid w:val="0081686D"/>
    <w:rsid w:val="008202BE"/>
    <w:rsid w:val="00822EE0"/>
    <w:rsid w:val="0082762B"/>
    <w:rsid w:val="0082783D"/>
    <w:rsid w:val="00830704"/>
    <w:rsid w:val="008352CC"/>
    <w:rsid w:val="00840940"/>
    <w:rsid w:val="0084212E"/>
    <w:rsid w:val="00844C7B"/>
    <w:rsid w:val="008526E8"/>
    <w:rsid w:val="0086386F"/>
    <w:rsid w:val="00864DC7"/>
    <w:rsid w:val="00866DFF"/>
    <w:rsid w:val="0087538D"/>
    <w:rsid w:val="008753F4"/>
    <w:rsid w:val="00875475"/>
    <w:rsid w:val="00877B48"/>
    <w:rsid w:val="00877DB7"/>
    <w:rsid w:val="00880181"/>
    <w:rsid w:val="008824A1"/>
    <w:rsid w:val="00882AE9"/>
    <w:rsid w:val="00886480"/>
    <w:rsid w:val="008952D1"/>
    <w:rsid w:val="008964B7"/>
    <w:rsid w:val="008A0757"/>
    <w:rsid w:val="008A2102"/>
    <w:rsid w:val="008A3412"/>
    <w:rsid w:val="008A4083"/>
    <w:rsid w:val="008A552B"/>
    <w:rsid w:val="008C0092"/>
    <w:rsid w:val="008C1871"/>
    <w:rsid w:val="008C2712"/>
    <w:rsid w:val="008C271C"/>
    <w:rsid w:val="008C2D0E"/>
    <w:rsid w:val="008C5A1D"/>
    <w:rsid w:val="008C6140"/>
    <w:rsid w:val="008C7DA7"/>
    <w:rsid w:val="008D5F3C"/>
    <w:rsid w:val="008D7D8D"/>
    <w:rsid w:val="008E36EA"/>
    <w:rsid w:val="008E6A7A"/>
    <w:rsid w:val="008E75BE"/>
    <w:rsid w:val="008F13A6"/>
    <w:rsid w:val="008F279A"/>
    <w:rsid w:val="008F7693"/>
    <w:rsid w:val="00903860"/>
    <w:rsid w:val="00903F52"/>
    <w:rsid w:val="00905C00"/>
    <w:rsid w:val="00911C7E"/>
    <w:rsid w:val="00925C2D"/>
    <w:rsid w:val="009270B5"/>
    <w:rsid w:val="00927C43"/>
    <w:rsid w:val="009316E9"/>
    <w:rsid w:val="00935DA9"/>
    <w:rsid w:val="009370BF"/>
    <w:rsid w:val="00942D71"/>
    <w:rsid w:val="00951EF7"/>
    <w:rsid w:val="00965203"/>
    <w:rsid w:val="009663F6"/>
    <w:rsid w:val="00967DC3"/>
    <w:rsid w:val="00973CF6"/>
    <w:rsid w:val="00976185"/>
    <w:rsid w:val="00977B04"/>
    <w:rsid w:val="0098140C"/>
    <w:rsid w:val="009814BE"/>
    <w:rsid w:val="00982A51"/>
    <w:rsid w:val="00983B78"/>
    <w:rsid w:val="00985EC2"/>
    <w:rsid w:val="00990770"/>
    <w:rsid w:val="00992768"/>
    <w:rsid w:val="00995442"/>
    <w:rsid w:val="009965C5"/>
    <w:rsid w:val="0099714B"/>
    <w:rsid w:val="009A0CDF"/>
    <w:rsid w:val="009A1360"/>
    <w:rsid w:val="009A2E1F"/>
    <w:rsid w:val="009A38D2"/>
    <w:rsid w:val="009A3F5A"/>
    <w:rsid w:val="009B3A3B"/>
    <w:rsid w:val="009B6796"/>
    <w:rsid w:val="009D6AD4"/>
    <w:rsid w:val="009E1ADF"/>
    <w:rsid w:val="009E2005"/>
    <w:rsid w:val="009E225A"/>
    <w:rsid w:val="009E6457"/>
    <w:rsid w:val="00A009B1"/>
    <w:rsid w:val="00A02F2B"/>
    <w:rsid w:val="00A03712"/>
    <w:rsid w:val="00A06578"/>
    <w:rsid w:val="00A14B70"/>
    <w:rsid w:val="00A153D2"/>
    <w:rsid w:val="00A21B39"/>
    <w:rsid w:val="00A22596"/>
    <w:rsid w:val="00A24180"/>
    <w:rsid w:val="00A26DB9"/>
    <w:rsid w:val="00A34442"/>
    <w:rsid w:val="00A34D05"/>
    <w:rsid w:val="00A375FC"/>
    <w:rsid w:val="00A411B7"/>
    <w:rsid w:val="00A44C3B"/>
    <w:rsid w:val="00A46591"/>
    <w:rsid w:val="00A50F4C"/>
    <w:rsid w:val="00A51772"/>
    <w:rsid w:val="00A51B4C"/>
    <w:rsid w:val="00A53CF9"/>
    <w:rsid w:val="00A66853"/>
    <w:rsid w:val="00A67A71"/>
    <w:rsid w:val="00A720F5"/>
    <w:rsid w:val="00A75A6D"/>
    <w:rsid w:val="00A767E3"/>
    <w:rsid w:val="00A802DD"/>
    <w:rsid w:val="00A83622"/>
    <w:rsid w:val="00A8634C"/>
    <w:rsid w:val="00A86B8D"/>
    <w:rsid w:val="00A918E1"/>
    <w:rsid w:val="00A920C8"/>
    <w:rsid w:val="00AA28D1"/>
    <w:rsid w:val="00AA5885"/>
    <w:rsid w:val="00AB6AB6"/>
    <w:rsid w:val="00AC04A1"/>
    <w:rsid w:val="00AC3406"/>
    <w:rsid w:val="00AD7B79"/>
    <w:rsid w:val="00AE14DE"/>
    <w:rsid w:val="00AE4967"/>
    <w:rsid w:val="00AE5DA6"/>
    <w:rsid w:val="00AF01CF"/>
    <w:rsid w:val="00AF0F42"/>
    <w:rsid w:val="00AF31F5"/>
    <w:rsid w:val="00AF5AE6"/>
    <w:rsid w:val="00B00F1C"/>
    <w:rsid w:val="00B0191D"/>
    <w:rsid w:val="00B02AF1"/>
    <w:rsid w:val="00B05D5A"/>
    <w:rsid w:val="00B120AE"/>
    <w:rsid w:val="00B13333"/>
    <w:rsid w:val="00B14DB8"/>
    <w:rsid w:val="00B16BCF"/>
    <w:rsid w:val="00B201A7"/>
    <w:rsid w:val="00B24DB0"/>
    <w:rsid w:val="00B2528B"/>
    <w:rsid w:val="00B271D5"/>
    <w:rsid w:val="00B30FF1"/>
    <w:rsid w:val="00B34105"/>
    <w:rsid w:val="00B3513F"/>
    <w:rsid w:val="00B36FE5"/>
    <w:rsid w:val="00B37A36"/>
    <w:rsid w:val="00B37D8D"/>
    <w:rsid w:val="00B4237D"/>
    <w:rsid w:val="00B44BB3"/>
    <w:rsid w:val="00B4581B"/>
    <w:rsid w:val="00B46120"/>
    <w:rsid w:val="00B53BCC"/>
    <w:rsid w:val="00B55588"/>
    <w:rsid w:val="00B559CC"/>
    <w:rsid w:val="00B57810"/>
    <w:rsid w:val="00B6378B"/>
    <w:rsid w:val="00B70BFD"/>
    <w:rsid w:val="00B73345"/>
    <w:rsid w:val="00B852BF"/>
    <w:rsid w:val="00B9295A"/>
    <w:rsid w:val="00B94921"/>
    <w:rsid w:val="00B94D0E"/>
    <w:rsid w:val="00B95CE9"/>
    <w:rsid w:val="00BA0FB2"/>
    <w:rsid w:val="00BA7EB3"/>
    <w:rsid w:val="00BB0803"/>
    <w:rsid w:val="00BB6B2B"/>
    <w:rsid w:val="00BB70B9"/>
    <w:rsid w:val="00BB70E3"/>
    <w:rsid w:val="00BB7FD9"/>
    <w:rsid w:val="00BC0AEC"/>
    <w:rsid w:val="00BC44F7"/>
    <w:rsid w:val="00BC4A94"/>
    <w:rsid w:val="00BC604C"/>
    <w:rsid w:val="00BD157B"/>
    <w:rsid w:val="00BD7626"/>
    <w:rsid w:val="00BE05DF"/>
    <w:rsid w:val="00BE21A5"/>
    <w:rsid w:val="00BE49FC"/>
    <w:rsid w:val="00BE648F"/>
    <w:rsid w:val="00BE7E46"/>
    <w:rsid w:val="00BF22F4"/>
    <w:rsid w:val="00BF2CE4"/>
    <w:rsid w:val="00C012BC"/>
    <w:rsid w:val="00C0494E"/>
    <w:rsid w:val="00C04B38"/>
    <w:rsid w:val="00C1364B"/>
    <w:rsid w:val="00C166BE"/>
    <w:rsid w:val="00C20A1E"/>
    <w:rsid w:val="00C22084"/>
    <w:rsid w:val="00C230BD"/>
    <w:rsid w:val="00C23156"/>
    <w:rsid w:val="00C27D09"/>
    <w:rsid w:val="00C32F22"/>
    <w:rsid w:val="00C337DA"/>
    <w:rsid w:val="00C341E6"/>
    <w:rsid w:val="00C36829"/>
    <w:rsid w:val="00C41A90"/>
    <w:rsid w:val="00C42CCE"/>
    <w:rsid w:val="00C43797"/>
    <w:rsid w:val="00C44392"/>
    <w:rsid w:val="00C45A6E"/>
    <w:rsid w:val="00C467AA"/>
    <w:rsid w:val="00C50372"/>
    <w:rsid w:val="00C53CDB"/>
    <w:rsid w:val="00C5702D"/>
    <w:rsid w:val="00C60AD3"/>
    <w:rsid w:val="00C615D8"/>
    <w:rsid w:val="00C6242B"/>
    <w:rsid w:val="00C66B33"/>
    <w:rsid w:val="00C67F98"/>
    <w:rsid w:val="00C70F8F"/>
    <w:rsid w:val="00C713E8"/>
    <w:rsid w:val="00C71E04"/>
    <w:rsid w:val="00C77939"/>
    <w:rsid w:val="00C9289D"/>
    <w:rsid w:val="00C95D73"/>
    <w:rsid w:val="00CA1F9A"/>
    <w:rsid w:val="00CA2D23"/>
    <w:rsid w:val="00CB02E5"/>
    <w:rsid w:val="00CB33F5"/>
    <w:rsid w:val="00CB408C"/>
    <w:rsid w:val="00CB4EAB"/>
    <w:rsid w:val="00CC2604"/>
    <w:rsid w:val="00CC32BA"/>
    <w:rsid w:val="00CC39AF"/>
    <w:rsid w:val="00CC5D6E"/>
    <w:rsid w:val="00CC5F43"/>
    <w:rsid w:val="00CC65B9"/>
    <w:rsid w:val="00CD0E6F"/>
    <w:rsid w:val="00CD36D8"/>
    <w:rsid w:val="00CD44C6"/>
    <w:rsid w:val="00CE2013"/>
    <w:rsid w:val="00CE2350"/>
    <w:rsid w:val="00CE2B09"/>
    <w:rsid w:val="00CE35FE"/>
    <w:rsid w:val="00CE6CDB"/>
    <w:rsid w:val="00CE72EA"/>
    <w:rsid w:val="00CF1632"/>
    <w:rsid w:val="00CF397F"/>
    <w:rsid w:val="00CF5537"/>
    <w:rsid w:val="00D00818"/>
    <w:rsid w:val="00D00D40"/>
    <w:rsid w:val="00D01380"/>
    <w:rsid w:val="00D03BFF"/>
    <w:rsid w:val="00D06CC9"/>
    <w:rsid w:val="00D0702C"/>
    <w:rsid w:val="00D07C45"/>
    <w:rsid w:val="00D12EE3"/>
    <w:rsid w:val="00D15DF9"/>
    <w:rsid w:val="00D15F9D"/>
    <w:rsid w:val="00D15FDF"/>
    <w:rsid w:val="00D24B8C"/>
    <w:rsid w:val="00D3518C"/>
    <w:rsid w:val="00D40C51"/>
    <w:rsid w:val="00D4129A"/>
    <w:rsid w:val="00D4370A"/>
    <w:rsid w:val="00D43BCA"/>
    <w:rsid w:val="00D5241B"/>
    <w:rsid w:val="00D55AA2"/>
    <w:rsid w:val="00D57F8A"/>
    <w:rsid w:val="00D609CD"/>
    <w:rsid w:val="00D64D37"/>
    <w:rsid w:val="00D65B62"/>
    <w:rsid w:val="00D672D5"/>
    <w:rsid w:val="00D84756"/>
    <w:rsid w:val="00D86311"/>
    <w:rsid w:val="00D9031B"/>
    <w:rsid w:val="00D94DB3"/>
    <w:rsid w:val="00D95717"/>
    <w:rsid w:val="00D97D06"/>
    <w:rsid w:val="00DA11FC"/>
    <w:rsid w:val="00DA1449"/>
    <w:rsid w:val="00DA165F"/>
    <w:rsid w:val="00DA27C5"/>
    <w:rsid w:val="00DB2DB9"/>
    <w:rsid w:val="00DB60F5"/>
    <w:rsid w:val="00DC03F3"/>
    <w:rsid w:val="00DC1156"/>
    <w:rsid w:val="00DC1E05"/>
    <w:rsid w:val="00DC36BD"/>
    <w:rsid w:val="00DC3A38"/>
    <w:rsid w:val="00DC4479"/>
    <w:rsid w:val="00DC6C06"/>
    <w:rsid w:val="00DD158D"/>
    <w:rsid w:val="00DD2843"/>
    <w:rsid w:val="00DE4C48"/>
    <w:rsid w:val="00DF5298"/>
    <w:rsid w:val="00DF789D"/>
    <w:rsid w:val="00E04611"/>
    <w:rsid w:val="00E057CB"/>
    <w:rsid w:val="00E14093"/>
    <w:rsid w:val="00E24F9D"/>
    <w:rsid w:val="00E26DE0"/>
    <w:rsid w:val="00E278D8"/>
    <w:rsid w:val="00E327C0"/>
    <w:rsid w:val="00E32956"/>
    <w:rsid w:val="00E32E74"/>
    <w:rsid w:val="00E34675"/>
    <w:rsid w:val="00E351AE"/>
    <w:rsid w:val="00E407B2"/>
    <w:rsid w:val="00E426C6"/>
    <w:rsid w:val="00E4614F"/>
    <w:rsid w:val="00E60184"/>
    <w:rsid w:val="00E60714"/>
    <w:rsid w:val="00E7257A"/>
    <w:rsid w:val="00E73BFD"/>
    <w:rsid w:val="00E8300B"/>
    <w:rsid w:val="00E92111"/>
    <w:rsid w:val="00E931BF"/>
    <w:rsid w:val="00E9369F"/>
    <w:rsid w:val="00E96DC3"/>
    <w:rsid w:val="00EA11ED"/>
    <w:rsid w:val="00EA242F"/>
    <w:rsid w:val="00EA6AE6"/>
    <w:rsid w:val="00EA7C3B"/>
    <w:rsid w:val="00EB4B26"/>
    <w:rsid w:val="00EC10A6"/>
    <w:rsid w:val="00EC29A1"/>
    <w:rsid w:val="00EC4666"/>
    <w:rsid w:val="00EC6B33"/>
    <w:rsid w:val="00EC7323"/>
    <w:rsid w:val="00EC7E8F"/>
    <w:rsid w:val="00ED0C4F"/>
    <w:rsid w:val="00ED2CBC"/>
    <w:rsid w:val="00ED545F"/>
    <w:rsid w:val="00EE2490"/>
    <w:rsid w:val="00EE3136"/>
    <w:rsid w:val="00EE541A"/>
    <w:rsid w:val="00EE5A16"/>
    <w:rsid w:val="00EE6AA8"/>
    <w:rsid w:val="00EF0866"/>
    <w:rsid w:val="00EF2073"/>
    <w:rsid w:val="00F0084A"/>
    <w:rsid w:val="00F01D16"/>
    <w:rsid w:val="00F01F29"/>
    <w:rsid w:val="00F06E6C"/>
    <w:rsid w:val="00F1617B"/>
    <w:rsid w:val="00F17816"/>
    <w:rsid w:val="00F239CE"/>
    <w:rsid w:val="00F23E8C"/>
    <w:rsid w:val="00F257A4"/>
    <w:rsid w:val="00F26665"/>
    <w:rsid w:val="00F313FA"/>
    <w:rsid w:val="00F41637"/>
    <w:rsid w:val="00F41C70"/>
    <w:rsid w:val="00F501ED"/>
    <w:rsid w:val="00F52734"/>
    <w:rsid w:val="00F541DA"/>
    <w:rsid w:val="00F6191C"/>
    <w:rsid w:val="00F70CE0"/>
    <w:rsid w:val="00F74D86"/>
    <w:rsid w:val="00F76EC2"/>
    <w:rsid w:val="00F8213B"/>
    <w:rsid w:val="00F85267"/>
    <w:rsid w:val="00F866B6"/>
    <w:rsid w:val="00F868A5"/>
    <w:rsid w:val="00F928B1"/>
    <w:rsid w:val="00F935AD"/>
    <w:rsid w:val="00F97E4F"/>
    <w:rsid w:val="00FA0093"/>
    <w:rsid w:val="00FA7DEB"/>
    <w:rsid w:val="00FB0DF3"/>
    <w:rsid w:val="00FB20A5"/>
    <w:rsid w:val="00FB4A07"/>
    <w:rsid w:val="00FB7A0C"/>
    <w:rsid w:val="00FC17A9"/>
    <w:rsid w:val="00FC33B5"/>
    <w:rsid w:val="00FC4464"/>
    <w:rsid w:val="00FC4EA1"/>
    <w:rsid w:val="00FC6164"/>
    <w:rsid w:val="00FC77EA"/>
    <w:rsid w:val="00FD5960"/>
    <w:rsid w:val="00FD5F4D"/>
    <w:rsid w:val="00FE0A05"/>
    <w:rsid w:val="00FE1C49"/>
    <w:rsid w:val="00FE5D01"/>
    <w:rsid w:val="00FE60E1"/>
    <w:rsid w:val="00FE7BFF"/>
    <w:rsid w:val="00FF3B6F"/>
    <w:rsid w:val="00FF6B21"/>
    <w:rsid w:val="00FF6D5C"/>
    <w:rsid w:val="0500489E"/>
    <w:rsid w:val="0AB4620A"/>
    <w:rsid w:val="11707B3A"/>
    <w:rsid w:val="139C6D32"/>
    <w:rsid w:val="144F1543"/>
    <w:rsid w:val="15882A9F"/>
    <w:rsid w:val="17E62E60"/>
    <w:rsid w:val="2835142D"/>
    <w:rsid w:val="2ABA6ABB"/>
    <w:rsid w:val="30F87C31"/>
    <w:rsid w:val="319050BE"/>
    <w:rsid w:val="38123FCB"/>
    <w:rsid w:val="38443038"/>
    <w:rsid w:val="3A3813F8"/>
    <w:rsid w:val="3C1F4CB9"/>
    <w:rsid w:val="3E4535F9"/>
    <w:rsid w:val="411E2E94"/>
    <w:rsid w:val="46041ED5"/>
    <w:rsid w:val="46987F21"/>
    <w:rsid w:val="489E3A43"/>
    <w:rsid w:val="49CB1FD3"/>
    <w:rsid w:val="49D26956"/>
    <w:rsid w:val="4A7776E9"/>
    <w:rsid w:val="4A78537B"/>
    <w:rsid w:val="50B65556"/>
    <w:rsid w:val="57991FB2"/>
    <w:rsid w:val="5D4B3AFD"/>
    <w:rsid w:val="637E0E78"/>
    <w:rsid w:val="63E97C25"/>
    <w:rsid w:val="6ABD6B43"/>
    <w:rsid w:val="6E9A2FAE"/>
    <w:rsid w:val="6EDD7377"/>
    <w:rsid w:val="732F7FCA"/>
    <w:rsid w:val="798E72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3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  <w:style w:type="paragraph" w:styleId="134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header" Target="header2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diagramColors" Target="diagrams/colors2.xml"/><Relationship Id="rId21" Type="http://schemas.openxmlformats.org/officeDocument/2006/relationships/diagramQuickStyle" Target="diagrams/quickStyle2.xml"/><Relationship Id="rId20" Type="http://schemas.openxmlformats.org/officeDocument/2006/relationships/diagramLayout" Target="diagrams/layout2.xml"/><Relationship Id="rId2" Type="http://schemas.openxmlformats.org/officeDocument/2006/relationships/settings" Target="settings.xml"/><Relationship Id="rId19" Type="http://schemas.openxmlformats.org/officeDocument/2006/relationships/diagramData" Target="diagrams/data2.xml"/><Relationship Id="rId18" Type="http://schemas.openxmlformats.org/officeDocument/2006/relationships/diagramColors" Target="diagrams/colors1.xml"/><Relationship Id="rId17" Type="http://schemas.openxmlformats.org/officeDocument/2006/relationships/diagramQuickStyle" Target="diagrams/quickStyle1.xml"/><Relationship Id="rId16" Type="http://schemas.openxmlformats.org/officeDocument/2006/relationships/diagramLayout" Target="diagrams/layout1.xml"/><Relationship Id="rId15" Type="http://schemas.openxmlformats.org/officeDocument/2006/relationships/diagramData" Target="diagrams/data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process" loCatId="process" qsTypeId="urn:microsoft.com/office/officeart/2005/8/quickstyle/simple4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阅读</a:t>
          </a:r>
          <a:r>
            <a:rPr lang="zh-CN" altLang="en-US" sz="1200"/>
            <a:t>报名</a:t>
          </a:r>
          <a:r>
            <a:rPr lang="zh-CN" altLang="en-US" sz="1200"/>
            <a:t>规则</a:t>
          </a:r>
          <a:r>
            <a:rPr sz="6500"/>
            <a:t/>
          </a:r>
          <a:endParaRPr sz="6500"/>
        </a:p>
      </dgm:t>
    </dgm:pt>
    <dgm:pt modelId="{23E32A62-BBEF-4606-8111-A5F4F3251C0A}" cxnId="{1584D7F3-30E0-4B46-8001-B59E5194CD8C}" type="parTrans">
      <dgm:prSet/>
      <dgm:spPr/>
      <dgm:t>
        <a:bodyPr/>
        <a:p>
          <a:endParaRPr lang="zh-CN" altLang="en-US"/>
        </a:p>
      </dgm:t>
    </dgm:pt>
    <dgm:pt modelId="{E6C7077D-C31C-42DC-AEA2-01A87A944C36}" cxnId="{1584D7F3-30E0-4B46-8001-B59E5194CD8C}" type="sibTrans">
      <dgm:prSet/>
      <dgm:spPr/>
      <dgm:t>
        <a:bodyPr/>
        <a:p>
          <a:endParaRPr lang="zh-CN" altLang="en-US"/>
        </a:p>
      </dgm:t>
    </dgm:pt>
    <dgm:pt modelId="{DE46B5CF-7364-4D11-897A-947ED93AAF24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选择竞买方式</a:t>
          </a:r>
          <a:r>
            <a:rPr sz="1200"/>
            <a:t/>
          </a:r>
          <a:endParaRPr sz="1200"/>
        </a:p>
      </dgm:t>
    </dgm:pt>
    <dgm:pt modelId="{00AE4971-7941-4B0D-9A4D-8F2E5ADC23E0}" cxnId="{9C3A5A86-8E5E-446F-9E8D-87D58060C900}" type="parTrans">
      <dgm:prSet/>
      <dgm:spPr/>
      <dgm:t>
        <a:bodyPr/>
        <a:p>
          <a:endParaRPr lang="zh-CN" altLang="en-US"/>
        </a:p>
      </dgm:t>
    </dgm:pt>
    <dgm:pt modelId="{C2835C70-3AF8-4A64-968B-989BC5F14B51}" cxnId="{9C3A5A86-8E5E-446F-9E8D-87D58060C900}" type="sibTrans">
      <dgm:prSet/>
      <dgm:spPr/>
      <dgm:t>
        <a:bodyPr/>
        <a:p>
          <a:endParaRPr lang="zh-CN" altLang="en-US"/>
        </a:p>
      </dgm:t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申请</a:t>
          </a:r>
          <a:r>
            <a:rPr lang="zh-CN" sz="1200"/>
            <a:t>人</a:t>
          </a:r>
          <a:r>
            <a:rPr lang="zh-CN" sz="1200"/>
            <a:t>信息</a:t>
          </a:r>
          <a:r>
            <a:rPr lang="zh-CN" sz="1200"/>
            <a:t>填写</a:t>
          </a:r>
          <a:r>
            <a:rPr lang="en-US" altLang="zh-CN" sz="1200"/>
            <a:t>/</a:t>
          </a:r>
          <a:r>
            <a:rPr lang="zh-CN" altLang="en-US" sz="1200"/>
            <a:t>联合</a:t>
          </a:r>
          <a:r>
            <a:rPr lang="zh-CN" altLang="en-US" sz="1200"/>
            <a:t>申请</a:t>
          </a:r>
          <a:r>
            <a:rPr lang="zh-CN" altLang="en-US" sz="1200"/>
            <a:t>申明</a:t>
          </a:r>
          <a:r>
            <a:rPr lang="en-US" altLang="zh-CN" sz="1200"/>
            <a:t>	</a:t>
          </a:r>
          <a:r>
            <a:rPr lang="en-US" altLang="zh-CN" sz="1200"/>
            <a:t/>
          </a:r>
          <a:endParaRPr lang="en-US" altLang="zh-CN" sz="1200"/>
        </a:p>
      </dgm:t>
    </dgm:pt>
    <dgm:pt modelId="{8C797859-5A61-4142-B5CA-4EEDBFB88B94}" cxnId="{8689631F-0F39-4101-BC27-4B997BB5A9A4}" type="parTrans">
      <dgm:prSet/>
      <dgm:spPr/>
      <dgm:t>
        <a:bodyPr/>
        <a:p>
          <a:endParaRPr lang="zh-CN" altLang="en-US"/>
        </a:p>
      </dgm:t>
    </dgm:pt>
    <dgm:pt modelId="{4EA6A2FA-95E6-4395-B1C6-D87390F3741D}" cxnId="{8689631F-0F39-4101-BC27-4B997BB5A9A4}" type="sibTrans">
      <dgm:prSet/>
      <dgm:spPr/>
      <dgm:t>
        <a:bodyPr/>
        <a:p>
          <a:endParaRPr lang="zh-CN" altLang="en-US"/>
        </a:p>
      </dgm:t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2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DAB1860E-48F6-4A5B-8F1D-17EAD0C4A82B}" type="pres">
      <dgm:prSet presAssocID="{DE46B5CF-7364-4D11-897A-947ED93AAF24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77C20C3-FE6A-468B-B21A-7878F750B9D2}" type="pres">
      <dgm:prSet presAssocID="{C2835C70-3AF8-4A64-968B-989BC5F14B51}" presName="sibTrans" presStyleLbl="sibTrans2D1" presStyleIdx="1" presStyleCnt="2"/>
      <dgm:spPr/>
      <dgm:t>
        <a:bodyPr/>
        <a:p>
          <a:endParaRPr lang="zh-CN" altLang="en-US"/>
        </a:p>
      </dgm:t>
    </dgm:pt>
    <dgm:pt modelId="{C5C134B7-C153-4425-AF43-D1F291DB67D3}" type="pres">
      <dgm:prSet presAssocID="{C2835C70-3AF8-4A64-968B-989BC5F14B51}" presName="connectorText" presStyleCnt="0"/>
      <dgm:spPr/>
      <dgm:t>
        <a:bodyPr/>
        <a:p>
          <a:endParaRPr lang="zh-CN" altLang="en-US"/>
        </a:p>
      </dgm:t>
    </dgm:pt>
    <dgm:pt modelId="{32D9EDB2-5F3F-4D11-B426-FB7ECB3A9B4E}" type="pres">
      <dgm:prSet presAssocID="{F5784A85-D485-423F-998A-A3A2DD045E60}" presName="node" presStyleLbl="node1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1584D7F3-30E0-4B46-8001-B59E5194CD8C}" srcId="{DE8BBEBB-BBBC-4205-973C-6A3D3034CE51}" destId="{1681AEA7-2C6D-43B4-A5F4-DA5CFA134832}" srcOrd="0" destOrd="0" parTransId="{23E32A62-BBEF-4606-8111-A5F4F3251C0A}" sibTransId="{E6C7077D-C31C-42DC-AEA2-01A87A944C36}"/>
    <dgm:cxn modelId="{9C3A5A86-8E5E-446F-9E8D-87D58060C900}" srcId="{DE8BBEBB-BBBC-4205-973C-6A3D3034CE51}" destId="{DE46B5CF-7364-4D11-897A-947ED93AAF24}" srcOrd="1" destOrd="0" parTransId="{00AE4971-7941-4B0D-9A4D-8F2E5ADC23E0}" sibTransId="{C2835C70-3AF8-4A64-968B-989BC5F14B51}"/>
    <dgm:cxn modelId="{8689631F-0F39-4101-BC27-4B997BB5A9A4}" srcId="{DE8BBEBB-BBBC-4205-973C-6A3D3034CE51}" destId="{F5784A85-D485-423F-998A-A3A2DD045E60}" srcOrd="2" destOrd="0" parTransId="{8C797859-5A61-4142-B5CA-4EEDBFB88B94}" sibTransId="{4EA6A2FA-95E6-4395-B1C6-D87390F3741D}"/>
    <dgm:cxn modelId="{1848E82E-3B1A-4F18-AF47-9F59290D2289}" type="presOf" srcId="{DE8BBEBB-BBBC-4205-973C-6A3D3034CE51}" destId="{63A969A4-3E0D-422F-9D8E-5242D1BC7D39}" srcOrd="0" destOrd="0" presId="urn:microsoft.com/office/officeart/2005/8/layout/process1"/>
    <dgm:cxn modelId="{F4651A6C-3D5A-408B-803E-75ABB4A6C05C}" type="presParOf" srcId="{63A969A4-3E0D-422F-9D8E-5242D1BC7D39}" destId="{9C0602CC-7F31-4DEB-8F86-232C654EDABD}" srcOrd="0" destOrd="0" presId="urn:microsoft.com/office/officeart/2005/8/layout/process1"/>
    <dgm:cxn modelId="{8DE22A72-2520-425E-8B5C-688714315C4A}" type="presOf" srcId="{1681AEA7-2C6D-43B4-A5F4-DA5CFA134832}" destId="{9C0602CC-7F31-4DEB-8F86-232C654EDABD}" srcOrd="0" destOrd="0" presId="urn:microsoft.com/office/officeart/2005/8/layout/process1"/>
    <dgm:cxn modelId="{82800B5B-0981-4B7D-9429-545DA9546C37}" type="presParOf" srcId="{63A969A4-3E0D-422F-9D8E-5242D1BC7D39}" destId="{64A76448-D66E-41A7-9F71-B159907F11FC}" srcOrd="1" destOrd="0" presId="urn:microsoft.com/office/officeart/2005/8/layout/process1"/>
    <dgm:cxn modelId="{3297A0E3-8997-4EBB-AD99-C92892E404A7}" type="presOf" srcId="{E6C7077D-C31C-42DC-AEA2-01A87A944C36}" destId="{64A76448-D66E-41A7-9F71-B159907F11FC}" srcOrd="0" destOrd="0" presId="urn:microsoft.com/office/officeart/2005/8/layout/process1"/>
    <dgm:cxn modelId="{94E9E0AC-8C3C-478B-AF5C-2C6675DC1E01}" type="presParOf" srcId="{64A76448-D66E-41A7-9F71-B159907F11FC}" destId="{4201C554-EEDE-4AE0-A32D-5400184ED1B3}" srcOrd="0" destOrd="1" presId="urn:microsoft.com/office/officeart/2005/8/layout/process1"/>
    <dgm:cxn modelId="{B830B371-0C96-4A47-A585-40564898CFC4}" type="presOf" srcId="{E6C7077D-C31C-42DC-AEA2-01A87A944C36}" destId="{4201C554-EEDE-4AE0-A32D-5400184ED1B3}" srcOrd="1" destOrd="0" presId="urn:microsoft.com/office/officeart/2005/8/layout/process1"/>
    <dgm:cxn modelId="{A094397C-6345-49D8-AC01-2B9900CD46C1}" type="presParOf" srcId="{63A969A4-3E0D-422F-9D8E-5242D1BC7D39}" destId="{DAB1860E-48F6-4A5B-8F1D-17EAD0C4A82B}" srcOrd="2" destOrd="0" presId="urn:microsoft.com/office/officeart/2005/8/layout/process1"/>
    <dgm:cxn modelId="{DA037B01-9845-45B1-B09D-FF51C63ABE63}" type="presOf" srcId="{DE46B5CF-7364-4D11-897A-947ED93AAF24}" destId="{DAB1860E-48F6-4A5B-8F1D-17EAD0C4A82B}" srcOrd="0" destOrd="0" presId="urn:microsoft.com/office/officeart/2005/8/layout/process1"/>
    <dgm:cxn modelId="{856F49FD-5DFB-468D-94E3-BEEEB090CB7F}" type="presParOf" srcId="{63A969A4-3E0D-422F-9D8E-5242D1BC7D39}" destId="{577C20C3-FE6A-468B-B21A-7878F750B9D2}" srcOrd="3" destOrd="0" presId="urn:microsoft.com/office/officeart/2005/8/layout/process1"/>
    <dgm:cxn modelId="{9BC0A7D0-394B-4370-A2EC-920ED077E893}" type="presOf" srcId="{C2835C70-3AF8-4A64-968B-989BC5F14B51}" destId="{577C20C3-FE6A-468B-B21A-7878F750B9D2}" srcOrd="0" destOrd="0" presId="urn:microsoft.com/office/officeart/2005/8/layout/process1"/>
    <dgm:cxn modelId="{90993AAF-BC6C-4BB0-A4E7-F23F658CE1DE}" type="presParOf" srcId="{577C20C3-FE6A-468B-B21A-7878F750B9D2}" destId="{C5C134B7-C153-4425-AF43-D1F291DB67D3}" srcOrd="0" destOrd="3" presId="urn:microsoft.com/office/officeart/2005/8/layout/process1"/>
    <dgm:cxn modelId="{F20A6404-2011-4A0C-9712-F69C44B34E28}" type="presOf" srcId="{C2835C70-3AF8-4A64-968B-989BC5F14B51}" destId="{C5C134B7-C153-4425-AF43-D1F291DB67D3}" srcOrd="1" destOrd="0" presId="urn:microsoft.com/office/officeart/2005/8/layout/process1"/>
    <dgm:cxn modelId="{F4E589FA-789A-4E74-939D-D37C9A6243BA}" type="presParOf" srcId="{63A969A4-3E0D-422F-9D8E-5242D1BC7D39}" destId="{32D9EDB2-5F3F-4D11-B426-FB7ECB3A9B4E}" srcOrd="4" destOrd="0" presId="urn:microsoft.com/office/officeart/2005/8/layout/process1"/>
    <dgm:cxn modelId="{005C47E3-E3AB-4168-9EF8-B906D07C5E05}" type="presOf" srcId="{F5784A85-D485-423F-998A-A3A2DD045E60}" destId="{32D9EDB2-5F3F-4D11-B426-FB7ECB3A9B4E}" srcOrd="0" destOrd="0" presId="urn:microsoft.com/office/officeart/2005/8/layout/process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process" loCatId="process" qsTypeId="urn:microsoft.com/office/officeart/2005/8/quickstyle/simple4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填写</a:t>
          </a:r>
          <a:r>
            <a:rPr lang="zh-CN" altLang="en-US" sz="1200"/>
            <a:t>竞买</a:t>
          </a:r>
          <a:r>
            <a:rPr lang="zh-CN" altLang="en-US" sz="1200"/>
            <a:t>申请书</a:t>
          </a:r>
          <a:r>
            <a:rPr sz="6500"/>
            <a:t/>
          </a:r>
          <a:endParaRPr sz="6500"/>
        </a:p>
      </dgm:t>
    </dgm:pt>
    <dgm:pt modelId="{23E32A62-BBEF-4606-8111-A5F4F3251C0A}" cxnId="{F0B9D24D-F1E4-47DB-A2CC-2A8EFA6CC9F8}" type="parTrans">
      <dgm:prSet/>
      <dgm:spPr/>
      <dgm:t>
        <a:bodyPr/>
        <a:p>
          <a:endParaRPr lang="zh-CN" altLang="en-US"/>
        </a:p>
      </dgm:t>
    </dgm:pt>
    <dgm:pt modelId="{E6C7077D-C31C-42DC-AEA2-01A87A944C36}" cxnId="{F0B9D24D-F1E4-47DB-A2CC-2A8EFA6CC9F8}" type="sibTrans">
      <dgm:prSet/>
      <dgm:spPr/>
      <dgm:t>
        <a:bodyPr/>
        <a:p>
          <a:endParaRPr lang="zh-CN" altLang="en-US"/>
        </a:p>
      </dgm:t>
    </dgm:pt>
    <dgm:pt modelId="{DE46B5CF-7364-4D11-897A-947ED93AAF24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选择</a:t>
          </a:r>
          <a:r>
            <a:rPr lang="zh-CN" sz="1200"/>
            <a:t>缴纳</a:t>
          </a:r>
          <a:r>
            <a:rPr lang="zh-CN" sz="1200"/>
            <a:t>保证金</a:t>
          </a:r>
          <a:r>
            <a:rPr lang="zh-CN" sz="1200"/>
            <a:t>银行</a:t>
          </a:r>
          <a:r>
            <a:rPr sz="1200"/>
            <a:t/>
          </a:r>
          <a:endParaRPr sz="1200"/>
        </a:p>
      </dgm:t>
    </dgm:pt>
    <dgm:pt modelId="{00AE4971-7941-4B0D-9A4D-8F2E5ADC23E0}" cxnId="{3FF38E76-A54F-4D5C-88BC-B87D91E4F045}" type="parTrans">
      <dgm:prSet/>
      <dgm:spPr/>
      <dgm:t>
        <a:bodyPr/>
        <a:p>
          <a:endParaRPr lang="zh-CN" altLang="en-US"/>
        </a:p>
      </dgm:t>
    </dgm:pt>
    <dgm:pt modelId="{C2835C70-3AF8-4A64-968B-989BC5F14B51}" cxnId="{3FF38E76-A54F-4D5C-88BC-B87D91E4F045}" type="sibTrans">
      <dgm:prSet/>
      <dgm:spPr/>
      <dgm:t>
        <a:bodyPr/>
        <a:p>
          <a:endParaRPr lang="zh-CN" altLang="en-US"/>
        </a:p>
      </dgm:t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获得</a:t>
          </a:r>
          <a:r>
            <a:rPr lang="zh-CN" sz="1200"/>
            <a:t>保证金</a:t>
          </a:r>
          <a:r>
            <a:rPr lang="zh-CN" sz="1200"/>
            <a:t>随机</a:t>
          </a:r>
          <a:r>
            <a:rPr lang="zh-CN" sz="1200"/>
            <a:t>帐号</a:t>
          </a:r>
          <a:r>
            <a:rPr lang="en-US" altLang="zh-CN" sz="1200"/>
            <a:t/>
          </a:r>
          <a:endParaRPr lang="en-US" altLang="zh-CN" sz="1200"/>
        </a:p>
      </dgm:t>
    </dgm:pt>
    <dgm:pt modelId="{8C797859-5A61-4142-B5CA-4EEDBFB88B94}" cxnId="{585B07E2-F964-49DA-AC3A-0EA38EEDB75A}" type="parTrans">
      <dgm:prSet/>
      <dgm:spPr/>
      <dgm:t>
        <a:bodyPr/>
        <a:p>
          <a:endParaRPr lang="zh-CN" altLang="en-US"/>
        </a:p>
      </dgm:t>
    </dgm:pt>
    <dgm:pt modelId="{4EA6A2FA-95E6-4395-B1C6-D87390F3741D}" cxnId="{585B07E2-F964-49DA-AC3A-0EA38EEDB75A}" type="sibTrans">
      <dgm:prSet/>
      <dgm:spPr/>
      <dgm:t>
        <a:bodyPr/>
        <a:p>
          <a:endParaRPr lang="zh-CN" altLang="en-US"/>
        </a:p>
      </dgm:t>
    </dgm:pt>
    <dgm:pt modelId="{E5D983C8-FED8-4217-BB50-2343E4D62D7E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挂牌</a:t>
          </a:r>
          <a:r>
            <a:rPr lang="zh-CN" sz="1200"/>
            <a:t>出价</a:t>
          </a:r>
          <a:r>
            <a:rPr altLang="en-US" sz="1200"/>
            <a:t/>
          </a:r>
          <a:endParaRPr altLang="en-US" sz="1200"/>
        </a:p>
      </dgm:t>
    </dgm:pt>
    <dgm:pt modelId="{0293C0A3-D7E0-4903-A392-9597DC9376B5}" cxnId="{60BC18EB-CB74-40BA-8104-ACAD2C3ABDF3}" type="parTrans">
      <dgm:prSet/>
      <dgm:spPr/>
    </dgm:pt>
    <dgm:pt modelId="{F76819DC-383C-4DC4-9F30-8E57F5086F6D}" cxnId="{60BC18EB-CB74-40BA-8104-ACAD2C3ABDF3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DAB1860E-48F6-4A5B-8F1D-17EAD0C4A82B}" type="pres">
      <dgm:prSet presAssocID="{DE46B5CF-7364-4D11-897A-947ED93AAF24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77C20C3-FE6A-468B-B21A-7878F750B9D2}" type="pres">
      <dgm:prSet presAssocID="{C2835C70-3AF8-4A64-968B-989BC5F14B51}" presName="sibTrans" presStyleLbl="sibTrans2D1" presStyleIdx="1" presStyleCnt="3"/>
      <dgm:spPr/>
      <dgm:t>
        <a:bodyPr/>
        <a:p>
          <a:endParaRPr lang="zh-CN" altLang="en-US"/>
        </a:p>
      </dgm:t>
    </dgm:pt>
    <dgm:pt modelId="{C5C134B7-C153-4425-AF43-D1F291DB67D3}" type="pres">
      <dgm:prSet presAssocID="{C2835C70-3AF8-4A64-968B-989BC5F14B51}" presName="connectorText" presStyleCnt="0"/>
      <dgm:spPr/>
      <dgm:t>
        <a:bodyPr/>
        <a:p>
          <a:endParaRPr lang="zh-CN" altLang="en-US"/>
        </a:p>
      </dgm:t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694AAE5-FE00-4342-B134-AC9689B675AD}" type="pres">
      <dgm:prSet presAssocID="{4EA6A2FA-95E6-4395-B1C6-D87390F3741D}" presName="sibTrans" presStyleLbl="sibTrans2D1" presStyleIdx="2" presStyleCnt="3"/>
      <dgm:spPr/>
    </dgm:pt>
    <dgm:pt modelId="{569780BB-B4A1-411C-B7FC-06F37E78F0FA}" type="pres">
      <dgm:prSet presAssocID="{4EA6A2FA-95E6-4395-B1C6-D87390F3741D}" presName="connectorText" presStyleCnt="0"/>
      <dgm:spPr/>
    </dgm:pt>
    <dgm:pt modelId="{19931550-D2BD-4C49-9A3B-DF15D6E94F8F}" type="pres">
      <dgm:prSet presAssocID="{E5D983C8-FED8-4217-BB50-2343E4D62D7E}" presName="node" presStyleLbl="node1" presStyleIdx="3" presStyleCnt="4">
        <dgm:presLayoutVars>
          <dgm:bulletEnabled val="1"/>
        </dgm:presLayoutVars>
      </dgm:prSet>
      <dgm:spPr/>
    </dgm:pt>
  </dgm:ptLst>
  <dgm:cxnLst>
    <dgm:cxn modelId="{F0B9D24D-F1E4-47DB-A2CC-2A8EFA6CC9F8}" srcId="{DE8BBEBB-BBBC-4205-973C-6A3D3034CE51}" destId="{1681AEA7-2C6D-43B4-A5F4-DA5CFA134832}" srcOrd="0" destOrd="0" parTransId="{23E32A62-BBEF-4606-8111-A5F4F3251C0A}" sibTransId="{E6C7077D-C31C-42DC-AEA2-01A87A944C36}"/>
    <dgm:cxn modelId="{3FF38E76-A54F-4D5C-88BC-B87D91E4F045}" srcId="{DE8BBEBB-BBBC-4205-973C-6A3D3034CE51}" destId="{DE46B5CF-7364-4D11-897A-947ED93AAF24}" srcOrd="1" destOrd="0" parTransId="{00AE4971-7941-4B0D-9A4D-8F2E5ADC23E0}" sibTransId="{C2835C70-3AF8-4A64-968B-989BC5F14B51}"/>
    <dgm:cxn modelId="{585B07E2-F964-49DA-AC3A-0EA38EEDB75A}" srcId="{DE8BBEBB-BBBC-4205-973C-6A3D3034CE51}" destId="{F5784A85-D485-423F-998A-A3A2DD045E60}" srcOrd="2" destOrd="0" parTransId="{8C797859-5A61-4142-B5CA-4EEDBFB88B94}" sibTransId="{4EA6A2FA-95E6-4395-B1C6-D87390F3741D}"/>
    <dgm:cxn modelId="{60BC18EB-CB74-40BA-8104-ACAD2C3ABDF3}" srcId="{DE8BBEBB-BBBC-4205-973C-6A3D3034CE51}" destId="{E5D983C8-FED8-4217-BB50-2343E4D62D7E}" srcOrd="3" destOrd="0" parTransId="{0293C0A3-D7E0-4903-A392-9597DC9376B5}" sibTransId="{F76819DC-383C-4DC4-9F30-8E57F5086F6D}"/>
    <dgm:cxn modelId="{F699DCFA-384D-4519-A4E3-FDC18013C5BE}" type="presOf" srcId="{DE8BBEBB-BBBC-4205-973C-6A3D3034CE51}" destId="{63A969A4-3E0D-422F-9D8E-5242D1BC7D39}" srcOrd="0" destOrd="0" presId="urn:microsoft.com/office/officeart/2005/8/layout/process1"/>
    <dgm:cxn modelId="{337FCA80-3262-4EB0-9915-43BB577A0FBB}" type="presParOf" srcId="{63A969A4-3E0D-422F-9D8E-5242D1BC7D39}" destId="{9C0602CC-7F31-4DEB-8F86-232C654EDABD}" srcOrd="0" destOrd="0" presId="urn:microsoft.com/office/officeart/2005/8/layout/process1"/>
    <dgm:cxn modelId="{9B14E1B7-2995-4F16-9750-9B250B74CCBA}" type="presOf" srcId="{1681AEA7-2C6D-43B4-A5F4-DA5CFA134832}" destId="{9C0602CC-7F31-4DEB-8F86-232C654EDABD}" srcOrd="0" destOrd="0" presId="urn:microsoft.com/office/officeart/2005/8/layout/process1"/>
    <dgm:cxn modelId="{A4C96B22-3CB8-4C42-AAD2-9B086C14486D}" type="presParOf" srcId="{63A969A4-3E0D-422F-9D8E-5242D1BC7D39}" destId="{64A76448-D66E-41A7-9F71-B159907F11FC}" srcOrd="1" destOrd="0" presId="urn:microsoft.com/office/officeart/2005/8/layout/process1"/>
    <dgm:cxn modelId="{CE8A0D17-FE56-48F3-84AE-911A7523B7F7}" type="presOf" srcId="{E6C7077D-C31C-42DC-AEA2-01A87A944C36}" destId="{64A76448-D66E-41A7-9F71-B159907F11FC}" srcOrd="0" destOrd="0" presId="urn:microsoft.com/office/officeart/2005/8/layout/process1"/>
    <dgm:cxn modelId="{4F76C29A-634E-4675-8D66-D5173774502D}" type="presParOf" srcId="{64A76448-D66E-41A7-9F71-B159907F11FC}" destId="{4201C554-EEDE-4AE0-A32D-5400184ED1B3}" srcOrd="0" destOrd="1" presId="urn:microsoft.com/office/officeart/2005/8/layout/process1"/>
    <dgm:cxn modelId="{D5CAAB8A-0BFD-44EE-9B56-D3E212BCD51F}" type="presOf" srcId="{E6C7077D-C31C-42DC-AEA2-01A87A944C36}" destId="{4201C554-EEDE-4AE0-A32D-5400184ED1B3}" srcOrd="1" destOrd="0" presId="urn:microsoft.com/office/officeart/2005/8/layout/process1"/>
    <dgm:cxn modelId="{2580CE22-794A-4F19-A6D8-53959315D78E}" type="presParOf" srcId="{63A969A4-3E0D-422F-9D8E-5242D1BC7D39}" destId="{DAB1860E-48F6-4A5B-8F1D-17EAD0C4A82B}" srcOrd="2" destOrd="0" presId="urn:microsoft.com/office/officeart/2005/8/layout/process1"/>
    <dgm:cxn modelId="{F56542CB-B51F-48A3-AD5E-BA4D8399F10C}" type="presOf" srcId="{DE46B5CF-7364-4D11-897A-947ED93AAF24}" destId="{DAB1860E-48F6-4A5B-8F1D-17EAD0C4A82B}" srcOrd="0" destOrd="0" presId="urn:microsoft.com/office/officeart/2005/8/layout/process1"/>
    <dgm:cxn modelId="{54811C49-5007-45C8-BA58-C7B6AB4122C4}" type="presParOf" srcId="{63A969A4-3E0D-422F-9D8E-5242D1BC7D39}" destId="{577C20C3-FE6A-468B-B21A-7878F750B9D2}" srcOrd="3" destOrd="0" presId="urn:microsoft.com/office/officeart/2005/8/layout/process1"/>
    <dgm:cxn modelId="{749AB0D5-39D6-4A8F-9A8F-F87DFAC5A1A5}" type="presOf" srcId="{C2835C70-3AF8-4A64-968B-989BC5F14B51}" destId="{577C20C3-FE6A-468B-B21A-7878F750B9D2}" srcOrd="0" destOrd="0" presId="urn:microsoft.com/office/officeart/2005/8/layout/process1"/>
    <dgm:cxn modelId="{5CCD6C54-B007-45FC-96AA-C12CCD3BDC5B}" type="presParOf" srcId="{577C20C3-FE6A-468B-B21A-7878F750B9D2}" destId="{C5C134B7-C153-4425-AF43-D1F291DB67D3}" srcOrd="0" destOrd="3" presId="urn:microsoft.com/office/officeart/2005/8/layout/process1"/>
    <dgm:cxn modelId="{22C3456C-35AB-4086-8A50-38A3C33A1A99}" type="presOf" srcId="{C2835C70-3AF8-4A64-968B-989BC5F14B51}" destId="{C5C134B7-C153-4425-AF43-D1F291DB67D3}" srcOrd="1" destOrd="0" presId="urn:microsoft.com/office/officeart/2005/8/layout/process1"/>
    <dgm:cxn modelId="{5DD4F64E-CA56-41A4-9BAB-9DB067B09C78}" type="presParOf" srcId="{63A969A4-3E0D-422F-9D8E-5242D1BC7D39}" destId="{32D9EDB2-5F3F-4D11-B426-FB7ECB3A9B4E}" srcOrd="4" destOrd="0" presId="urn:microsoft.com/office/officeart/2005/8/layout/process1"/>
    <dgm:cxn modelId="{C7745A6C-1276-470A-9F0D-0DDD06CA08D0}" type="presOf" srcId="{F5784A85-D485-423F-998A-A3A2DD045E60}" destId="{32D9EDB2-5F3F-4D11-B426-FB7ECB3A9B4E}" srcOrd="0" destOrd="0" presId="urn:microsoft.com/office/officeart/2005/8/layout/process1"/>
    <dgm:cxn modelId="{3AA71A27-C5FF-4C58-AB94-67C1341119A7}" type="presParOf" srcId="{63A969A4-3E0D-422F-9D8E-5242D1BC7D39}" destId="{8694AAE5-FE00-4342-B134-AC9689B675AD}" srcOrd="5" destOrd="0" presId="urn:microsoft.com/office/officeart/2005/8/layout/process1"/>
    <dgm:cxn modelId="{3D64FB71-CA18-4406-9CFD-3BCB5688C2E1}" type="presOf" srcId="{4EA6A2FA-95E6-4395-B1C6-D87390F3741D}" destId="{8694AAE5-FE00-4342-B134-AC9689B675AD}" srcOrd="0" destOrd="0" presId="urn:microsoft.com/office/officeart/2005/8/layout/process1"/>
    <dgm:cxn modelId="{BD7B7DAE-8153-4964-9DED-B96BFC9D9195}" type="presParOf" srcId="{8694AAE5-FE00-4342-B134-AC9689B675AD}" destId="{569780BB-B4A1-411C-B7FC-06F37E78F0FA}" srcOrd="0" destOrd="5" presId="urn:microsoft.com/office/officeart/2005/8/layout/process1"/>
    <dgm:cxn modelId="{D9089E23-1825-428B-A9E6-AC42CFD48D0E}" type="presOf" srcId="{4EA6A2FA-95E6-4395-B1C6-D87390F3741D}" destId="{569780BB-B4A1-411C-B7FC-06F37E78F0FA}" srcOrd="1" destOrd="0" presId="urn:microsoft.com/office/officeart/2005/8/layout/process1"/>
    <dgm:cxn modelId="{8B6AA628-CDFD-4693-9E32-C281E9F9C658}" type="presParOf" srcId="{63A969A4-3E0D-422F-9D8E-5242D1BC7D39}" destId="{19931550-D2BD-4C49-9A3B-DF15D6E94F8F}" srcOrd="6" destOrd="0" presId="urn:microsoft.com/office/officeart/2005/8/layout/process1"/>
    <dgm:cxn modelId="{2B47CBF9-D360-4497-B34C-84C9ED9BEC62}" type="presOf" srcId="{E5D983C8-FED8-4217-BB50-2343E4D62D7E}" destId="{19931550-D2BD-4C49-9A3B-DF15D6E94F8F}" srcOrd="0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2D211B-984D-47FA-82EC-9D33133DB6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</Template>
  <Company>江苏国泰新点软件有限公司  0512-58188000</Company>
  <Pages>38</Pages>
  <Words>1090</Words>
  <Characters>6216</Characters>
  <Lines>51</Lines>
  <Paragraphs>14</Paragraphs>
  <TotalTime>23</TotalTime>
  <ScaleCrop>false</ScaleCrop>
  <LinksUpToDate>false</LinksUpToDate>
  <CharactersWithSpaces>7292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2017-08-28T13:21:00Z</dcterms:created>
  <dc:creator>zhanghaiyan</dc:creator>
  <cp:lastModifiedBy>Hy丶啵滒</cp:lastModifiedBy>
  <dcterms:modified xsi:type="dcterms:W3CDTF">2019-05-22T08:44:00Z</dcterms:modified>
  <dc:title>_x0001_</dc:title>
  <cp:revision>634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